
<file path=[Content_Types].xml><?xml version="1.0" encoding="utf-8"?>
<Types xmlns="http://schemas.openxmlformats.org/package/2006/content-types">
  <Default Extension="bin" ContentType="application/vnd.ms-office.vbaProject"/>
  <Default Extension="jpeg" ContentType="image/jpeg"/>
  <Default Extension="jpg" ContentType="image/jpeg"/>
  <Default Extension="rels" ContentType="application/vnd.openxmlformats-package.relationships+xml"/>
  <Default Extension="xml" ContentType="application/xml"/>
  <Override PartName="/word/document.xml" ContentType="application/vnd.ms-word.template.macroEnabledTemplate.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06/relationships/ui/userCustomization" Target="userCustomization/customUI.xml"/><Relationship Id="rId1" Type="http://schemas.openxmlformats.org/officeDocument/2006/relationships/officeDocument" Target="word/document.xml"/><Relationship Id="Rf8f70ab1afd0469a" Type="http://schemas.microsoft.com/office/2007/relationships/ui/extensibility" Target="customUI/customUI14.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Layout w:type="fixed"/>
        <w:tblCellMar>
          <w:left w:w="0" w:type="dxa"/>
          <w:right w:w="0" w:type="dxa"/>
        </w:tblCellMar>
        <w:tblLook w:val="0000" w:firstRow="0" w:lastRow="0" w:firstColumn="0" w:lastColumn="0" w:noHBand="0" w:noVBand="0"/>
      </w:tblPr>
      <w:tblGrid>
        <w:gridCol w:w="5896"/>
        <w:gridCol w:w="3885"/>
      </w:tblGrid>
      <w:tr w:rsidR="00635CA3" w:rsidRPr="00BF311D" w14:paraId="12856971" w14:textId="77777777" w:rsidTr="0028289C">
        <w:trPr>
          <w:cantSplit/>
          <w:trHeight w:hRule="exact" w:val="1134"/>
        </w:trPr>
        <w:tc>
          <w:tcPr>
            <w:tcW w:w="5896" w:type="dxa"/>
          </w:tcPr>
          <w:p w14:paraId="4DDF5961" w14:textId="77777777" w:rsidR="00635CA3" w:rsidRDefault="00635CA3">
            <w:bookmarkStart w:id="0" w:name="_Hlk204618218"/>
          </w:p>
          <w:p w14:paraId="0C74C6C4" w14:textId="77777777" w:rsidR="00635CA3" w:rsidRPr="00D61812" w:rsidRDefault="00635CA3" w:rsidP="00D61812"/>
        </w:tc>
        <w:tc>
          <w:tcPr>
            <w:tcW w:w="3885" w:type="dxa"/>
            <w:vMerge w:val="restart"/>
          </w:tcPr>
          <w:p w14:paraId="76FA0F96" w14:textId="77777777" w:rsidR="00635CA3" w:rsidRPr="00D61812" w:rsidRDefault="00635CA3">
            <w:pPr>
              <w:pStyle w:val="Address"/>
              <w:tabs>
                <w:tab w:val="clear" w:pos="459"/>
                <w:tab w:val="left" w:pos="227"/>
              </w:tabs>
              <w:jc w:val="left"/>
              <w:rPr>
                <w:lang w:val="de-DE"/>
              </w:rPr>
            </w:pPr>
            <w:r w:rsidRPr="00D61812">
              <w:rPr>
                <w:lang w:val="de-DE"/>
              </w:rPr>
              <w:t>Hogan Lovells International LLP</w:t>
            </w:r>
          </w:p>
          <w:sdt>
            <w:sdtPr>
              <w:rPr>
                <w:lang w:val="de-DE"/>
              </w:rPr>
              <w:alias w:val="Firm Address"/>
              <w:tag w:val="Firm Address"/>
              <w:id w:val="1531456667"/>
              <w:placeholder>
                <w:docPart w:val="DefaultPlaceholder_-1854013440"/>
              </w:placeholder>
            </w:sdtPr>
            <w:sdtEndPr/>
            <w:sdtContent>
              <w:p w14:paraId="7234EB25" w14:textId="77777777" w:rsidR="00635CA3" w:rsidRPr="00D61812" w:rsidRDefault="00635CA3">
                <w:pPr>
                  <w:pStyle w:val="Address"/>
                  <w:tabs>
                    <w:tab w:val="clear" w:pos="459"/>
                    <w:tab w:val="left" w:pos="227"/>
                  </w:tabs>
                  <w:jc w:val="left"/>
                  <w:rPr>
                    <w:lang w:val="de-DE"/>
                  </w:rPr>
                </w:pPr>
                <w:r>
                  <w:rPr>
                    <w:lang w:val="de-DE"/>
                  </w:rPr>
                  <w:t>Dreischeibenhaus 1</w:t>
                </w:r>
                <w:r w:rsidRPr="00D61812">
                  <w:rPr>
                    <w:lang w:val="de-DE"/>
                  </w:rPr>
                  <w:t>, 40</w:t>
                </w:r>
                <w:r>
                  <w:rPr>
                    <w:lang w:val="de-DE"/>
                  </w:rPr>
                  <w:t>211</w:t>
                </w:r>
                <w:r w:rsidRPr="00D61812">
                  <w:rPr>
                    <w:lang w:val="de-DE"/>
                  </w:rPr>
                  <w:t xml:space="preserve"> Dusseldorf</w:t>
                </w:r>
              </w:p>
              <w:p w14:paraId="732DDBCE" w14:textId="77777777" w:rsidR="00635CA3" w:rsidRPr="00D61812" w:rsidRDefault="00635CA3">
                <w:pPr>
                  <w:pStyle w:val="Address"/>
                  <w:tabs>
                    <w:tab w:val="clear" w:pos="459"/>
                    <w:tab w:val="left" w:pos="227"/>
                  </w:tabs>
                  <w:jc w:val="left"/>
                  <w:rPr>
                    <w:lang w:val="de-DE"/>
                  </w:rPr>
                </w:pPr>
                <w:r w:rsidRPr="00D61812">
                  <w:rPr>
                    <w:lang w:val="de-DE"/>
                  </w:rPr>
                  <w:t>Postfach 32 07 35, 40422 Dusseldorf</w:t>
                </w:r>
              </w:p>
              <w:p w14:paraId="4156674C" w14:textId="77777777" w:rsidR="00635CA3" w:rsidRPr="00D61812" w:rsidRDefault="00635CA3">
                <w:pPr>
                  <w:pStyle w:val="Address"/>
                  <w:tabs>
                    <w:tab w:val="clear" w:pos="459"/>
                    <w:tab w:val="left" w:pos="227"/>
                  </w:tabs>
                  <w:jc w:val="left"/>
                  <w:rPr>
                    <w:lang w:val="de-DE"/>
                  </w:rPr>
                </w:pPr>
                <w:r w:rsidRPr="00D61812">
                  <w:rPr>
                    <w:lang w:val="de-DE"/>
                  </w:rPr>
                  <w:t>T  +49 211 13 68 0</w:t>
                </w:r>
              </w:p>
              <w:p w14:paraId="2AC59305" w14:textId="77777777" w:rsidR="00635CA3" w:rsidRPr="00D61812" w:rsidRDefault="00635CA3">
                <w:pPr>
                  <w:pStyle w:val="Address"/>
                  <w:tabs>
                    <w:tab w:val="clear" w:pos="459"/>
                    <w:tab w:val="left" w:pos="227"/>
                  </w:tabs>
                  <w:jc w:val="left"/>
                  <w:rPr>
                    <w:lang w:val="de-DE"/>
                  </w:rPr>
                </w:pPr>
                <w:r w:rsidRPr="00D61812">
                  <w:rPr>
                    <w:lang w:val="de-DE"/>
                  </w:rPr>
                  <w:t>F  +49 211 13 68 100</w:t>
                </w:r>
              </w:p>
              <w:p w14:paraId="78A5FA6F" w14:textId="77777777" w:rsidR="00635CA3" w:rsidRPr="00D61812" w:rsidRDefault="00635CA3">
                <w:pPr>
                  <w:pStyle w:val="Address"/>
                  <w:tabs>
                    <w:tab w:val="clear" w:pos="459"/>
                    <w:tab w:val="left" w:pos="227"/>
                  </w:tabs>
                  <w:jc w:val="left"/>
                  <w:rPr>
                    <w:lang w:val="de-DE"/>
                  </w:rPr>
                </w:pPr>
                <w:r w:rsidRPr="00D61812">
                  <w:rPr>
                    <w:lang w:val="de-DE"/>
                  </w:rPr>
                  <w:t>www.hoganlovells.com</w:t>
                </w:r>
              </w:p>
            </w:sdtContent>
          </w:sdt>
        </w:tc>
      </w:tr>
      <w:tr w:rsidR="00635CA3" w:rsidRPr="00BF311D" w14:paraId="5B3F061E" w14:textId="77777777" w:rsidTr="0028289C">
        <w:trPr>
          <w:cantSplit/>
          <w:trHeight w:val="567"/>
        </w:trPr>
        <w:tc>
          <w:tcPr>
            <w:tcW w:w="5896" w:type="dxa"/>
          </w:tcPr>
          <w:p w14:paraId="232AC3EF" w14:textId="77777777" w:rsidR="00635CA3" w:rsidRPr="00D61812" w:rsidRDefault="00635CA3">
            <w:pPr>
              <w:rPr>
                <w:lang w:val="de-DE"/>
              </w:rPr>
            </w:pPr>
          </w:p>
        </w:tc>
        <w:tc>
          <w:tcPr>
            <w:tcW w:w="3885" w:type="dxa"/>
            <w:vMerge/>
          </w:tcPr>
          <w:p w14:paraId="3AAB5DEC" w14:textId="77777777" w:rsidR="00635CA3" w:rsidRPr="00D61812" w:rsidRDefault="00635CA3">
            <w:pPr>
              <w:tabs>
                <w:tab w:val="left" w:pos="459"/>
              </w:tabs>
              <w:ind w:right="-109"/>
              <w:jc w:val="left"/>
              <w:rPr>
                <w:lang w:val="de-DE"/>
              </w:rPr>
            </w:pPr>
          </w:p>
        </w:tc>
      </w:tr>
      <w:tr w:rsidR="00635CA3" w:rsidRPr="00BF311D" w14:paraId="2813457A" w14:textId="77777777" w:rsidTr="0028289C">
        <w:trPr>
          <w:cantSplit/>
          <w:trHeight w:val="340"/>
        </w:trPr>
        <w:tc>
          <w:tcPr>
            <w:tcW w:w="5896" w:type="dxa"/>
          </w:tcPr>
          <w:p w14:paraId="1BDA8F82" w14:textId="77777777" w:rsidR="00635CA3" w:rsidRPr="00D61812" w:rsidRDefault="00635CA3">
            <w:pPr>
              <w:rPr>
                <w:lang w:val="de-DE"/>
              </w:rPr>
            </w:pPr>
          </w:p>
        </w:tc>
        <w:tc>
          <w:tcPr>
            <w:tcW w:w="3885" w:type="dxa"/>
            <w:vAlign w:val="center"/>
          </w:tcPr>
          <w:p w14:paraId="2AC02334" w14:textId="77777777" w:rsidR="00635CA3" w:rsidRPr="00D61812" w:rsidRDefault="00635CA3">
            <w:pPr>
              <w:ind w:right="-109"/>
              <w:jc w:val="left"/>
              <w:rPr>
                <w:lang w:val="de-DE"/>
              </w:rPr>
            </w:pPr>
          </w:p>
        </w:tc>
      </w:tr>
      <w:tr w:rsidR="00635CA3" w:rsidRPr="00D61812" w14:paraId="1E1875D7" w14:textId="77777777" w:rsidTr="0028289C">
        <w:trPr>
          <w:cantSplit/>
          <w:trHeight w:val="1985"/>
        </w:trPr>
        <w:tc>
          <w:tcPr>
            <w:tcW w:w="5896" w:type="dxa"/>
          </w:tcPr>
          <w:p w14:paraId="065D2D05" w14:textId="77777777" w:rsidR="00635CA3" w:rsidRPr="007D7504" w:rsidRDefault="00635CA3" w:rsidP="00EB0C53">
            <w:pPr>
              <w:pStyle w:val="HLpat-Body-B0"/>
            </w:pPr>
            <w:r w:rsidRPr="007D7504">
              <w:t>CMS Filing</w:t>
            </w:r>
          </w:p>
          <w:sdt>
            <w:sdtPr>
              <w:rPr>
                <w:rFonts w:cs="Arial"/>
                <w:lang w:val="en-US"/>
              </w:rPr>
              <w:alias w:val="Court Address"/>
              <w:tag w:val="Court Address"/>
              <w:id w:val="-1125688714"/>
              <w:placeholder>
                <w:docPart w:val="DefaultPlaceholder_-1854013440"/>
              </w:placeholder>
            </w:sdtPr>
            <w:sdtEndPr>
              <w:rPr>
                <w:lang w:val="en-GB"/>
              </w:rPr>
            </w:sdtEndPr>
            <w:sdtContent>
              <w:p w14:paraId="3F94C82C" w14:textId="77777777" w:rsidR="00635CA3" w:rsidRPr="00DD6E66" w:rsidRDefault="00635CA3" w:rsidP="00C57183">
                <w:pPr>
                  <w:rPr>
                    <w:rFonts w:cs="Arial"/>
                    <w:lang w:val="en-US"/>
                  </w:rPr>
                </w:pPr>
                <w:r w:rsidRPr="00DD6E66">
                  <w:rPr>
                    <w:rFonts w:cs="Arial"/>
                    <w:lang w:val="en-US"/>
                  </w:rPr>
                  <w:t xml:space="preserve">Unified Patent Court </w:t>
                </w:r>
              </w:p>
              <w:p w14:paraId="49D01208" w14:textId="77777777" w:rsidR="00635CA3" w:rsidRPr="00DD6E66" w:rsidRDefault="00635CA3" w:rsidP="00C57183">
                <w:pPr>
                  <w:rPr>
                    <w:rFonts w:cs="Arial"/>
                    <w:lang w:val="en-US"/>
                  </w:rPr>
                </w:pPr>
                <w:r>
                  <w:rPr>
                    <w:rFonts w:cs="Arial"/>
                    <w:lang w:val="en-US"/>
                  </w:rPr>
                  <w:t xml:space="preserve">Munich </w:t>
                </w:r>
                <w:r w:rsidRPr="00DD6E66">
                  <w:rPr>
                    <w:rFonts w:cs="Arial"/>
                    <w:lang w:val="en-US"/>
                  </w:rPr>
                  <w:t>Local D</w:t>
                </w:r>
                <w:r>
                  <w:rPr>
                    <w:rFonts w:cs="Arial"/>
                    <w:lang w:val="en-US"/>
                  </w:rPr>
                  <w:t>ivision</w:t>
                </w:r>
              </w:p>
              <w:p w14:paraId="4E5092C6" w14:textId="77777777" w:rsidR="00635CA3" w:rsidRPr="00DD6E66" w:rsidRDefault="00635CA3" w:rsidP="00C57183">
                <w:pPr>
                  <w:rPr>
                    <w:rFonts w:cs="Arial"/>
                    <w:lang w:val="de-DE"/>
                  </w:rPr>
                </w:pPr>
                <w:r w:rsidRPr="00DD6E66">
                  <w:rPr>
                    <w:rFonts w:cs="Arial"/>
                    <w:lang w:val="de-DE"/>
                  </w:rPr>
                  <w:t>Denisstraße 3</w:t>
                </w:r>
              </w:p>
              <w:p w14:paraId="041B95EB" w14:textId="77777777" w:rsidR="00635CA3" w:rsidRPr="00D61812" w:rsidRDefault="00635CA3" w:rsidP="00C57183">
                <w:pPr>
                  <w:rPr>
                    <w:lang w:val="de-DE"/>
                  </w:rPr>
                </w:pPr>
                <w:r>
                  <w:rPr>
                    <w:rFonts w:cs="Arial"/>
                  </w:rPr>
                  <w:t>80335 München</w:t>
                </w:r>
              </w:p>
            </w:sdtContent>
          </w:sdt>
        </w:tc>
        <w:tc>
          <w:tcPr>
            <w:tcW w:w="3885" w:type="dxa"/>
            <w:tcMar>
              <w:right w:w="0" w:type="dxa"/>
            </w:tcMar>
          </w:tcPr>
          <w:sdt>
            <w:sdtPr>
              <w:rPr>
                <w:sz w:val="20"/>
                <w:lang w:val="de-DE"/>
              </w:rPr>
              <w:alias w:val="Sender Details"/>
              <w:tag w:val="Sender Details"/>
              <w:id w:val="681941359"/>
              <w:placeholder>
                <w:docPart w:val="DefaultPlaceholder_-1854013440"/>
              </w:placeholder>
            </w:sdtPr>
            <w:sdtEndPr>
              <w:rPr>
                <w:sz w:val="16"/>
              </w:rPr>
            </w:sdtEndPr>
            <w:sdtContent>
              <w:p w14:paraId="3152FFA2" w14:textId="77777777" w:rsidR="00635CA3" w:rsidRPr="004A3247" w:rsidRDefault="00635CA3">
                <w:pPr>
                  <w:pStyle w:val="Address"/>
                  <w:tabs>
                    <w:tab w:val="clear" w:pos="459"/>
                    <w:tab w:val="left" w:pos="1304"/>
                    <w:tab w:val="left" w:pos="1758"/>
                  </w:tabs>
                  <w:rPr>
                    <w:sz w:val="20"/>
                  </w:rPr>
                </w:pPr>
                <w:r w:rsidRPr="004A3247">
                  <w:rPr>
                    <w:sz w:val="20"/>
                  </w:rPr>
                  <w:t>[Name]</w:t>
                </w:r>
              </w:p>
              <w:p w14:paraId="5825CA95" w14:textId="77777777" w:rsidR="00635CA3" w:rsidRPr="004A3247" w:rsidRDefault="00635CA3">
                <w:pPr>
                  <w:pStyle w:val="Address"/>
                  <w:tabs>
                    <w:tab w:val="clear" w:pos="459"/>
                    <w:tab w:val="left" w:pos="1304"/>
                    <w:tab w:val="left" w:pos="1758"/>
                  </w:tabs>
                  <w:rPr>
                    <w:sz w:val="20"/>
                  </w:rPr>
                </w:pPr>
                <w:r w:rsidRPr="004A3247">
                  <w:rPr>
                    <w:sz w:val="20"/>
                  </w:rPr>
                  <w:t>[Position]</w:t>
                </w:r>
              </w:p>
              <w:p w14:paraId="3CD9A313" w14:textId="77777777" w:rsidR="00635CA3" w:rsidRPr="004A3247" w:rsidRDefault="00635CA3">
                <w:pPr>
                  <w:pStyle w:val="Address"/>
                  <w:tabs>
                    <w:tab w:val="clear" w:pos="459"/>
                    <w:tab w:val="left" w:pos="1304"/>
                    <w:tab w:val="left" w:pos="1758"/>
                  </w:tabs>
                  <w:rPr>
                    <w:sz w:val="14"/>
                    <w:szCs w:val="18"/>
                  </w:rPr>
                </w:pPr>
                <w:r w:rsidRPr="004A3247">
                  <w:t>T [phone number</w:t>
                </w:r>
              </w:p>
              <w:p w14:paraId="0451EDCB" w14:textId="77777777" w:rsidR="00635CA3" w:rsidRPr="004A3247" w:rsidRDefault="00635CA3">
                <w:pPr>
                  <w:pStyle w:val="Address"/>
                  <w:tabs>
                    <w:tab w:val="clear" w:pos="459"/>
                    <w:tab w:val="left" w:pos="1304"/>
                    <w:tab w:val="left" w:pos="1758"/>
                  </w:tabs>
                </w:pPr>
                <w:r w:rsidRPr="004A3247">
                  <w:t>[name.lastname]@hoganlovells.com</w:t>
                </w:r>
              </w:p>
            </w:sdtContent>
          </w:sdt>
          <w:p w14:paraId="561C28B6" w14:textId="77777777" w:rsidR="00635CA3" w:rsidRPr="004A3247" w:rsidRDefault="00635CA3">
            <w:pPr>
              <w:pStyle w:val="Address"/>
              <w:tabs>
                <w:tab w:val="clear" w:pos="459"/>
                <w:tab w:val="left" w:pos="1304"/>
                <w:tab w:val="left" w:pos="1758"/>
              </w:tabs>
            </w:pPr>
          </w:p>
          <w:p w14:paraId="1152AF27" w14:textId="77777777" w:rsidR="00635CA3" w:rsidRPr="004A3247" w:rsidRDefault="00635CA3">
            <w:pPr>
              <w:pStyle w:val="Address"/>
              <w:tabs>
                <w:tab w:val="clear" w:pos="459"/>
                <w:tab w:val="left" w:pos="1304"/>
                <w:tab w:val="left" w:pos="1758"/>
              </w:tabs>
            </w:pPr>
          </w:p>
          <w:p w14:paraId="2C162743" w14:textId="77777777" w:rsidR="00635CA3" w:rsidRDefault="00635CA3" w:rsidP="00FB61EE">
            <w:pPr>
              <w:pStyle w:val="Address"/>
              <w:tabs>
                <w:tab w:val="clear" w:pos="459"/>
                <w:tab w:val="left" w:pos="1304"/>
                <w:tab w:val="left" w:pos="1758"/>
              </w:tabs>
            </w:pPr>
            <w:r>
              <w:t>Our ref</w:t>
            </w:r>
            <w:r>
              <w:tab/>
            </w:r>
            <w:sdt>
              <w:sdtPr>
                <w:alias w:val="Our ref"/>
                <w:tag w:val="Our ref"/>
                <w:id w:val="1291016209"/>
                <w:placeholder>
                  <w:docPart w:val="BC1EAAA01CCC45B7AC44E0B5DBB33199"/>
                </w:placeholder>
              </w:sdtPr>
              <w:sdtEndPr/>
              <w:sdtContent>
                <w:r>
                  <w:t xml:space="preserve"> </w:t>
                </w:r>
              </w:sdtContent>
            </w:sdt>
          </w:p>
          <w:p w14:paraId="68ED02BD" w14:textId="77777777" w:rsidR="00635CA3" w:rsidRDefault="00635CA3" w:rsidP="00FB61EE">
            <w:pPr>
              <w:pStyle w:val="Address"/>
              <w:tabs>
                <w:tab w:val="clear" w:pos="459"/>
                <w:tab w:val="left" w:pos="1304"/>
                <w:tab w:val="left" w:pos="1758"/>
              </w:tabs>
            </w:pPr>
            <w:r>
              <w:t>Matter ref</w:t>
            </w:r>
            <w:r>
              <w:tab/>
            </w:r>
          </w:p>
          <w:p w14:paraId="678EFED9" w14:textId="77777777" w:rsidR="00635CA3" w:rsidRPr="00977C44" w:rsidRDefault="00635CA3">
            <w:pPr>
              <w:pStyle w:val="Address"/>
              <w:tabs>
                <w:tab w:val="clear" w:pos="459"/>
                <w:tab w:val="left" w:pos="1304"/>
              </w:tabs>
            </w:pPr>
          </w:p>
          <w:sdt>
            <w:sdtPr>
              <w:alias w:val="Document Date"/>
              <w:tag w:val="Date"/>
              <w:id w:val="-1863743046"/>
              <w:placeholder>
                <w:docPart w:val="8DB15E1D3A3F440F8215289BA18F5880"/>
              </w:placeholder>
              <w:text/>
            </w:sdtPr>
            <w:sdtEndPr/>
            <w:sdtContent>
              <w:p w14:paraId="73D3C423" w14:textId="3D24BB99" w:rsidR="00635CA3" w:rsidRPr="00D61812" w:rsidRDefault="00B95AD3" w:rsidP="00D61812">
                <w:r>
                  <w:t>14</w:t>
                </w:r>
                <w:r w:rsidR="00722F2B">
                  <w:t xml:space="preserve"> </w:t>
                </w:r>
                <w:r>
                  <w:t xml:space="preserve">April </w:t>
                </w:r>
                <w:r w:rsidR="00722F2B">
                  <w:t>2026</w:t>
                </w:r>
              </w:p>
            </w:sdtContent>
          </w:sdt>
        </w:tc>
      </w:tr>
    </w:tbl>
    <w:p w14:paraId="2B6D8E27" w14:textId="77777777" w:rsidR="00635CA3" w:rsidRDefault="00635CA3" w:rsidP="00EB0C53">
      <w:pPr>
        <w:pStyle w:val="HLpat-Body-B0"/>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6237"/>
      </w:tblGrid>
      <w:tr w:rsidR="00635CA3" w14:paraId="6C801D59" w14:textId="77777777" w:rsidTr="00A674DA">
        <w:tc>
          <w:tcPr>
            <w:tcW w:w="2977" w:type="dxa"/>
          </w:tcPr>
          <w:p w14:paraId="24F327DD" w14:textId="77777777" w:rsidR="00635CA3" w:rsidRPr="009E2138" w:rsidRDefault="00635CA3" w:rsidP="00987F08">
            <w:pPr>
              <w:pStyle w:val="HLpat-Table-CaseInfo-Bold"/>
            </w:pPr>
            <w:r>
              <w:t>Patent Number</w:t>
            </w:r>
          </w:p>
        </w:tc>
        <w:tc>
          <w:tcPr>
            <w:tcW w:w="6237" w:type="dxa"/>
          </w:tcPr>
          <w:sdt>
            <w:sdtPr>
              <w:alias w:val="PatentNo"/>
              <w:tag w:val="PatentNo"/>
              <w:id w:val="1903178993"/>
              <w:placeholder>
                <w:docPart w:val="DefaultPlaceholder_-1854013440"/>
              </w:placeholder>
            </w:sdtPr>
            <w:sdtEndPr/>
            <w:sdtContent>
              <w:p w14:paraId="1F4D1DE2" w14:textId="77777777" w:rsidR="00635CA3" w:rsidRPr="009E2138" w:rsidRDefault="00635CA3" w:rsidP="00EB0C53">
                <w:pPr>
                  <w:pStyle w:val="HLpat-Body-B0"/>
                </w:pPr>
                <w:r>
                  <w:t>EP 1 234 567</w:t>
                </w:r>
              </w:p>
            </w:sdtContent>
          </w:sdt>
        </w:tc>
      </w:tr>
      <w:tr w:rsidR="00635CA3" w14:paraId="5B77D7DD" w14:textId="77777777" w:rsidTr="00A674DA">
        <w:tc>
          <w:tcPr>
            <w:tcW w:w="2977" w:type="dxa"/>
          </w:tcPr>
          <w:p w14:paraId="09F2CCA8" w14:textId="77777777" w:rsidR="00635CA3" w:rsidRPr="00932BEC" w:rsidRDefault="00635CA3" w:rsidP="00987F08">
            <w:pPr>
              <w:pStyle w:val="HLpat-Table-CaseInfo-Bold"/>
            </w:pPr>
            <w:r w:rsidRPr="00932BEC">
              <w:t xml:space="preserve">UPC Docket </w:t>
            </w:r>
            <w:r>
              <w:t>N</w:t>
            </w:r>
            <w:r w:rsidRPr="00932BEC">
              <w:t>umbers</w:t>
            </w:r>
          </w:p>
        </w:tc>
        <w:tc>
          <w:tcPr>
            <w:tcW w:w="6237" w:type="dxa"/>
          </w:tcPr>
          <w:p w14:paraId="42A1FD1B" w14:textId="77777777" w:rsidR="00635CA3" w:rsidRDefault="00635CA3" w:rsidP="00987F08">
            <w:pPr>
              <w:pStyle w:val="Body0"/>
            </w:pPr>
          </w:p>
        </w:tc>
      </w:tr>
      <w:tr w:rsidR="00635CA3" w14:paraId="69727DC8" w14:textId="77777777" w:rsidTr="00A674DA">
        <w:tc>
          <w:tcPr>
            <w:tcW w:w="2977" w:type="dxa"/>
          </w:tcPr>
          <w:p w14:paraId="1FA11812" w14:textId="77777777" w:rsidR="00635CA3" w:rsidRDefault="00635CA3" w:rsidP="00EB0C53">
            <w:pPr>
              <w:pStyle w:val="HLpat-Body-B0"/>
            </w:pPr>
            <w:r>
              <w:t>Case Number</w:t>
            </w:r>
          </w:p>
        </w:tc>
        <w:tc>
          <w:tcPr>
            <w:tcW w:w="6237" w:type="dxa"/>
          </w:tcPr>
          <w:sdt>
            <w:sdtPr>
              <w:alias w:val="UPC CaseNo"/>
              <w:tag w:val="UPC CaseNo"/>
              <w:id w:val="-585687803"/>
              <w:placeholder>
                <w:docPart w:val="DefaultPlaceholder_-1854013440"/>
              </w:placeholder>
            </w:sdtPr>
            <w:sdtEndPr/>
            <w:sdtContent>
              <w:p w14:paraId="02253BC4" w14:textId="77777777" w:rsidR="00635CA3" w:rsidRDefault="00635CA3" w:rsidP="00EB0C53">
                <w:pPr>
                  <w:pStyle w:val="HLpat-Body-B0"/>
                </w:pPr>
                <w:r>
                  <w:t>UPC_CFI_</w:t>
                </w:r>
              </w:p>
            </w:sdtContent>
          </w:sdt>
        </w:tc>
      </w:tr>
    </w:tbl>
    <w:p w14:paraId="6850489C" w14:textId="77777777" w:rsidR="00635CA3" w:rsidRDefault="00635CA3" w:rsidP="00EB0C53">
      <w:pPr>
        <w:pStyle w:val="HLpat-Body-B0"/>
      </w:pPr>
    </w:p>
    <w:p w14:paraId="6AFE692D" w14:textId="77777777" w:rsidR="00635CA3" w:rsidRPr="00D31B71" w:rsidRDefault="00635CA3" w:rsidP="00987F08">
      <w:pPr>
        <w:pStyle w:val="HLpat-Table-Header-Title"/>
      </w:pPr>
      <w:r w:rsidRPr="00562BE4">
        <w:t>Submission</w:t>
      </w:r>
      <w:r>
        <w:t xml:space="preserve"> Title</w:t>
      </w:r>
    </w:p>
    <w:p w14:paraId="3D15E1C1" w14:textId="77777777" w:rsidR="00635CA3" w:rsidRPr="00562BE4" w:rsidRDefault="00635CA3" w:rsidP="00987F08">
      <w:pPr>
        <w:pStyle w:val="HLpat-Table-Header-Subtitle"/>
      </w:pPr>
      <w:r w:rsidRPr="00562BE4">
        <w:t>Submission Subtitle</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71"/>
        <w:gridCol w:w="6001"/>
      </w:tblGrid>
      <w:tr w:rsidR="00635CA3" w14:paraId="69B6BA60" w14:textId="77777777" w:rsidTr="00AF43CA">
        <w:tc>
          <w:tcPr>
            <w:tcW w:w="3071" w:type="dxa"/>
          </w:tcPr>
          <w:p w14:paraId="0B826D14" w14:textId="77777777" w:rsidR="00635CA3" w:rsidRPr="008800CA" w:rsidRDefault="00635CA3" w:rsidP="00EB0C53">
            <w:pPr>
              <w:pStyle w:val="HLpat-Body-B0"/>
            </w:pPr>
            <w:r w:rsidRPr="008800CA">
              <w:t>In the matter of</w:t>
            </w:r>
          </w:p>
        </w:tc>
        <w:tc>
          <w:tcPr>
            <w:tcW w:w="6001" w:type="dxa"/>
          </w:tcPr>
          <w:p w14:paraId="259F4214" w14:textId="77777777" w:rsidR="00635CA3" w:rsidRPr="009E2138" w:rsidRDefault="00635CA3" w:rsidP="00987F08">
            <w:pPr>
              <w:pStyle w:val="Body0"/>
            </w:pPr>
          </w:p>
        </w:tc>
      </w:tr>
      <w:tr w:rsidR="00635CA3" w14:paraId="319BBC28" w14:textId="77777777" w:rsidTr="00AF43CA">
        <w:tc>
          <w:tcPr>
            <w:tcW w:w="9072" w:type="dxa"/>
            <w:gridSpan w:val="2"/>
          </w:tcPr>
          <w:p w14:paraId="2218EF29" w14:textId="77777777" w:rsidR="00635CA3" w:rsidRPr="0028289C" w:rsidRDefault="00635CA3" w:rsidP="00C0119B">
            <w:pPr>
              <w:pStyle w:val="HLpat-Table-Recitals-Party"/>
              <w:numPr>
                <w:ilvl w:val="0"/>
                <w:numId w:val="0"/>
              </w:numPr>
              <w:ind w:left="567" w:hanging="567"/>
            </w:pPr>
            <w:r w:rsidRPr="0028289C">
              <w:t>Proactive Party</w:t>
            </w:r>
          </w:p>
        </w:tc>
      </w:tr>
      <w:tr w:rsidR="00635CA3" w14:paraId="022CF9E1" w14:textId="77777777" w:rsidTr="00AF43CA">
        <w:tc>
          <w:tcPr>
            <w:tcW w:w="3071" w:type="dxa"/>
          </w:tcPr>
          <w:p w14:paraId="3E8E1037" w14:textId="77777777" w:rsidR="00635CA3" w:rsidRDefault="00635CA3" w:rsidP="00987F08">
            <w:pPr>
              <w:pStyle w:val="Body0"/>
            </w:pPr>
          </w:p>
        </w:tc>
        <w:tc>
          <w:tcPr>
            <w:tcW w:w="6001" w:type="dxa"/>
          </w:tcPr>
          <w:p w14:paraId="6B10E4F8" w14:textId="77777777" w:rsidR="00635CA3" w:rsidRPr="008800CA" w:rsidRDefault="00635CA3" w:rsidP="00987F08">
            <w:pPr>
              <w:pStyle w:val="HLpat-Table-Recitals-PartyDetails"/>
            </w:pPr>
            <w:r w:rsidRPr="008800CA">
              <w:t xml:space="preserve">Proactive </w:t>
            </w:r>
            <w:r w:rsidRPr="00DE1755">
              <w:t>Party’s</w:t>
            </w:r>
            <w:r w:rsidRPr="008800CA">
              <w:t xml:space="preserve"> Details</w:t>
            </w:r>
          </w:p>
        </w:tc>
      </w:tr>
      <w:tr w:rsidR="00635CA3" w14:paraId="6DC72E1F" w14:textId="77777777" w:rsidTr="00AF43CA">
        <w:tc>
          <w:tcPr>
            <w:tcW w:w="3071" w:type="dxa"/>
          </w:tcPr>
          <w:p w14:paraId="127AE2EA" w14:textId="77777777" w:rsidR="00635CA3" w:rsidRDefault="00635CA3" w:rsidP="00E11D02">
            <w:pPr>
              <w:pStyle w:val="HLpat-Body-B0"/>
            </w:pPr>
          </w:p>
        </w:tc>
        <w:tc>
          <w:tcPr>
            <w:tcW w:w="6001" w:type="dxa"/>
          </w:tcPr>
          <w:p w14:paraId="0F5FEB01" w14:textId="77777777" w:rsidR="00635CA3" w:rsidRPr="00F62A50" w:rsidRDefault="00635CA3" w:rsidP="00987F08">
            <w:pPr>
              <w:pStyle w:val="HLpat-Table-Recitals-PartyRoles"/>
            </w:pPr>
            <w:r>
              <w:t xml:space="preserve">– Proactive Party's </w:t>
            </w:r>
            <w:r w:rsidRPr="0028289C">
              <w:t>Roles</w:t>
            </w:r>
            <w:r>
              <w:t xml:space="preserve"> –</w:t>
            </w:r>
          </w:p>
        </w:tc>
      </w:tr>
      <w:tr w:rsidR="00635CA3" w14:paraId="351062AD" w14:textId="77777777" w:rsidTr="00AF43CA">
        <w:tc>
          <w:tcPr>
            <w:tcW w:w="3071" w:type="dxa"/>
          </w:tcPr>
          <w:p w14:paraId="0D415446" w14:textId="77777777" w:rsidR="00635CA3" w:rsidRPr="008800CA" w:rsidRDefault="00635CA3" w:rsidP="00EB0C53">
            <w:pPr>
              <w:pStyle w:val="HLpat-Body-B0"/>
            </w:pPr>
            <w:r w:rsidRPr="008800CA">
              <w:t>represented by</w:t>
            </w:r>
          </w:p>
        </w:tc>
        <w:tc>
          <w:tcPr>
            <w:tcW w:w="6001" w:type="dxa"/>
          </w:tcPr>
          <w:p w14:paraId="1E4AC265" w14:textId="77777777" w:rsidR="00635CA3" w:rsidRPr="008800CA" w:rsidRDefault="00635CA3" w:rsidP="00987F08">
            <w:pPr>
              <w:pStyle w:val="HLpat-Table-Recitals-PartyDetails"/>
            </w:pPr>
            <w:r w:rsidRPr="008800CA">
              <w:t xml:space="preserve">Representative </w:t>
            </w:r>
            <w:r w:rsidRPr="00DE1755">
              <w:t>Details</w:t>
            </w:r>
            <w:r w:rsidRPr="008800CA">
              <w:t xml:space="preserve"> (Name, Address etc)</w:t>
            </w:r>
          </w:p>
        </w:tc>
      </w:tr>
      <w:tr w:rsidR="00635CA3" w14:paraId="6432C685" w14:textId="77777777" w:rsidTr="00AF43CA">
        <w:tc>
          <w:tcPr>
            <w:tcW w:w="3071" w:type="dxa"/>
          </w:tcPr>
          <w:p w14:paraId="50A65359" w14:textId="77777777" w:rsidR="00635CA3" w:rsidRDefault="00635CA3" w:rsidP="00987F08">
            <w:pPr>
              <w:pStyle w:val="HLpat-Table-Recitals-Sequencers"/>
              <w:rPr>
                <w:rFonts w:hint="eastAsia"/>
              </w:rPr>
            </w:pPr>
            <w:r w:rsidRPr="008800CA">
              <w:t>against</w:t>
            </w:r>
          </w:p>
        </w:tc>
        <w:tc>
          <w:tcPr>
            <w:tcW w:w="6001" w:type="dxa"/>
          </w:tcPr>
          <w:p w14:paraId="17D868A2" w14:textId="77777777" w:rsidR="00635CA3" w:rsidRDefault="00635CA3" w:rsidP="00987F08">
            <w:pPr>
              <w:pStyle w:val="Body0"/>
            </w:pPr>
          </w:p>
        </w:tc>
      </w:tr>
      <w:tr w:rsidR="00635CA3" w14:paraId="3B3A4EB4" w14:textId="77777777" w:rsidTr="00AF43CA">
        <w:tc>
          <w:tcPr>
            <w:tcW w:w="9072" w:type="dxa"/>
            <w:gridSpan w:val="2"/>
          </w:tcPr>
          <w:p w14:paraId="0AF6DAF3" w14:textId="77777777" w:rsidR="00635CA3" w:rsidRPr="0028289C" w:rsidRDefault="00635CA3" w:rsidP="00635CA3">
            <w:pPr>
              <w:pStyle w:val="HLpat-Table-Recitals-Party"/>
              <w:numPr>
                <w:ilvl w:val="0"/>
                <w:numId w:val="22"/>
              </w:numPr>
            </w:pPr>
            <w:r w:rsidRPr="0028289C">
              <w:t>Reactive Party 1</w:t>
            </w:r>
          </w:p>
        </w:tc>
      </w:tr>
      <w:tr w:rsidR="00635CA3" w14:paraId="26862F88" w14:textId="77777777" w:rsidTr="00AF43CA">
        <w:tc>
          <w:tcPr>
            <w:tcW w:w="3071" w:type="dxa"/>
          </w:tcPr>
          <w:p w14:paraId="46EA3298" w14:textId="77777777" w:rsidR="00635CA3" w:rsidRDefault="00635CA3" w:rsidP="00C0119B">
            <w:pPr>
              <w:pStyle w:val="HLpat-Table-Recitals-Party"/>
              <w:numPr>
                <w:ilvl w:val="0"/>
                <w:numId w:val="0"/>
              </w:numPr>
              <w:ind w:left="567" w:hanging="567"/>
            </w:pPr>
          </w:p>
        </w:tc>
        <w:tc>
          <w:tcPr>
            <w:tcW w:w="6001" w:type="dxa"/>
          </w:tcPr>
          <w:p w14:paraId="21A3DDF1" w14:textId="77777777" w:rsidR="00635CA3" w:rsidRPr="008800CA" w:rsidRDefault="00635CA3" w:rsidP="00987F08">
            <w:pPr>
              <w:pStyle w:val="HLpat-Table-Recitals-PartyDetails"/>
            </w:pPr>
            <w:r w:rsidRPr="008800CA">
              <w:t>Reactive Party 1’s Details</w:t>
            </w:r>
          </w:p>
        </w:tc>
      </w:tr>
      <w:tr w:rsidR="00635CA3" w14:paraId="55741FEE" w14:textId="77777777" w:rsidTr="00AF43CA">
        <w:tc>
          <w:tcPr>
            <w:tcW w:w="3071" w:type="dxa"/>
          </w:tcPr>
          <w:p w14:paraId="04DA4B1A" w14:textId="77777777" w:rsidR="00635CA3" w:rsidRDefault="00635CA3" w:rsidP="00987F08">
            <w:pPr>
              <w:pStyle w:val="Body0"/>
            </w:pPr>
          </w:p>
        </w:tc>
        <w:tc>
          <w:tcPr>
            <w:tcW w:w="6001" w:type="dxa"/>
          </w:tcPr>
          <w:p w14:paraId="457FDDFE" w14:textId="77777777" w:rsidR="00635CA3" w:rsidRPr="0028289C" w:rsidRDefault="00635CA3" w:rsidP="00987F08">
            <w:pPr>
              <w:pStyle w:val="HLpat-Table-Recitals-PartyRoles"/>
            </w:pPr>
            <w:r w:rsidRPr="0028289C">
              <w:t>– Reactive Party 1's Roles –</w:t>
            </w:r>
          </w:p>
        </w:tc>
      </w:tr>
      <w:tr w:rsidR="00635CA3" w14:paraId="250633A3" w14:textId="77777777" w:rsidTr="00AF43CA">
        <w:tc>
          <w:tcPr>
            <w:tcW w:w="9072" w:type="dxa"/>
            <w:gridSpan w:val="2"/>
          </w:tcPr>
          <w:p w14:paraId="62F9D250" w14:textId="77777777" w:rsidR="00635CA3" w:rsidRPr="0028289C" w:rsidRDefault="00635CA3" w:rsidP="00987F08">
            <w:pPr>
              <w:pStyle w:val="HLpat-Table-Recitals-Party"/>
            </w:pPr>
            <w:r w:rsidRPr="0028289C">
              <w:t>Reactive Party 2</w:t>
            </w:r>
          </w:p>
        </w:tc>
      </w:tr>
      <w:tr w:rsidR="00635CA3" w14:paraId="03EBAAE2" w14:textId="77777777" w:rsidTr="00AF43CA">
        <w:tc>
          <w:tcPr>
            <w:tcW w:w="3071" w:type="dxa"/>
          </w:tcPr>
          <w:p w14:paraId="79F7AF41" w14:textId="77777777" w:rsidR="00635CA3" w:rsidRDefault="00635CA3" w:rsidP="00987F08">
            <w:pPr>
              <w:pStyle w:val="Body0"/>
            </w:pPr>
          </w:p>
        </w:tc>
        <w:tc>
          <w:tcPr>
            <w:tcW w:w="6001" w:type="dxa"/>
          </w:tcPr>
          <w:p w14:paraId="2E0B55EA" w14:textId="77777777" w:rsidR="00635CA3" w:rsidRPr="008800CA" w:rsidRDefault="00635CA3" w:rsidP="00987F08">
            <w:pPr>
              <w:pStyle w:val="HLpat-Table-Recitals-PartyDetails"/>
            </w:pPr>
            <w:r w:rsidRPr="008800CA">
              <w:t>Reactive Party 2’s Details</w:t>
            </w:r>
          </w:p>
        </w:tc>
      </w:tr>
      <w:tr w:rsidR="00635CA3" w14:paraId="25BAE5A0" w14:textId="77777777" w:rsidTr="00AF43CA">
        <w:tc>
          <w:tcPr>
            <w:tcW w:w="3071" w:type="dxa"/>
          </w:tcPr>
          <w:p w14:paraId="03074E69" w14:textId="77777777" w:rsidR="00635CA3" w:rsidRDefault="00635CA3" w:rsidP="00987F08">
            <w:pPr>
              <w:pStyle w:val="Body0"/>
            </w:pPr>
          </w:p>
        </w:tc>
        <w:tc>
          <w:tcPr>
            <w:tcW w:w="6001" w:type="dxa"/>
          </w:tcPr>
          <w:p w14:paraId="4A57CF5C" w14:textId="77777777" w:rsidR="00635CA3" w:rsidRPr="0028289C" w:rsidRDefault="00635CA3" w:rsidP="00987F08">
            <w:pPr>
              <w:pStyle w:val="HLpat-Table-Recitals-PartyRoles"/>
            </w:pPr>
            <w:r w:rsidRPr="0028289C">
              <w:t>– Reactive Party 2's Roles –</w:t>
            </w:r>
          </w:p>
        </w:tc>
      </w:tr>
      <w:tr w:rsidR="00635CA3" w14:paraId="0F42D54B" w14:textId="77777777" w:rsidTr="00AF43CA">
        <w:tc>
          <w:tcPr>
            <w:tcW w:w="3071" w:type="dxa"/>
          </w:tcPr>
          <w:p w14:paraId="0E07F682" w14:textId="77777777" w:rsidR="00635CA3" w:rsidRPr="008800CA" w:rsidRDefault="00635CA3" w:rsidP="00EB0C53">
            <w:pPr>
              <w:pStyle w:val="HLpat-Body-B0"/>
            </w:pPr>
            <w:r w:rsidRPr="00AF43CA">
              <w:t>represented</w:t>
            </w:r>
            <w:r w:rsidRPr="008800CA">
              <w:t xml:space="preserve"> by</w:t>
            </w:r>
          </w:p>
        </w:tc>
        <w:tc>
          <w:tcPr>
            <w:tcW w:w="6001" w:type="dxa"/>
          </w:tcPr>
          <w:p w14:paraId="6288825C" w14:textId="77777777" w:rsidR="00635CA3" w:rsidRDefault="00635CA3" w:rsidP="00987F08">
            <w:pPr>
              <w:pStyle w:val="HLpat-Table-Recitals-PartyDetails"/>
            </w:pPr>
            <w:r w:rsidRPr="008800CA">
              <w:t>Representative Details (Name, Address etc)</w:t>
            </w:r>
          </w:p>
          <w:p w14:paraId="29FDF8E9" w14:textId="77777777" w:rsidR="00635CA3" w:rsidRPr="008800CA" w:rsidRDefault="00635CA3" w:rsidP="00987F08">
            <w:pPr>
              <w:pStyle w:val="HLpat-Table-Recitals-PartyDetails"/>
            </w:pPr>
            <w:r w:rsidRPr="008800CA">
              <w:t>Electronic address for service: upc-hub@hoganlovells.com</w:t>
            </w:r>
          </w:p>
        </w:tc>
      </w:tr>
      <w:tr w:rsidR="00635CA3" w14:paraId="403780BB" w14:textId="77777777" w:rsidTr="00AF43CA">
        <w:tc>
          <w:tcPr>
            <w:tcW w:w="9072" w:type="dxa"/>
            <w:gridSpan w:val="2"/>
          </w:tcPr>
          <w:p w14:paraId="11FD5F23" w14:textId="7600889E" w:rsidR="00DE4520" w:rsidRPr="00DE4520" w:rsidRDefault="00635CA3" w:rsidP="00722F2B">
            <w:pPr>
              <w:pStyle w:val="HLpat-Table-Recitals-Sequencers"/>
              <w:rPr>
                <w:rFonts w:hint="eastAsia"/>
              </w:rPr>
            </w:pPr>
            <w:r w:rsidRPr="00D33C23">
              <w:t>relating</w:t>
            </w:r>
            <w:r>
              <w:t xml:space="preserve"> to alleged patent infringement</w:t>
            </w:r>
          </w:p>
        </w:tc>
      </w:tr>
    </w:tbl>
    <w:p w14:paraId="3E35A9EC" w14:textId="53DA3A6F" w:rsidR="00722F2B" w:rsidRDefault="00722F2B" w:rsidP="00A64328">
      <w:pPr>
        <w:spacing w:line="240" w:lineRule="auto"/>
        <w:jc w:val="left"/>
      </w:pPr>
    </w:p>
    <w:p w14:paraId="1F7C08E8" w14:textId="746E690C" w:rsidR="00722F2B" w:rsidRDefault="00722F2B">
      <w:pPr>
        <w:spacing w:line="240" w:lineRule="auto"/>
        <w:jc w:val="left"/>
      </w:pPr>
      <w:r>
        <w:br w:type="page"/>
      </w:r>
    </w:p>
    <w:p w14:paraId="4AC0D71D" w14:textId="77777777" w:rsidR="00722F2B" w:rsidRPr="00A64328" w:rsidRDefault="00722F2B" w:rsidP="00A64328">
      <w:pPr>
        <w:spacing w:line="240" w:lineRule="auto"/>
        <w:jc w:val="left"/>
        <w:rPr>
          <w:lang w:val="en-US"/>
        </w:rPr>
      </w:pPr>
    </w:p>
    <w:p w14:paraId="5A714C40" w14:textId="7028A301" w:rsidR="00B07330" w:rsidRPr="0012013B" w:rsidRDefault="0012013B" w:rsidP="00B07330">
      <w:pPr>
        <w:pStyle w:val="HLpat-Table-Header-TOC"/>
      </w:pPr>
      <w:bookmarkStart w:id="1" w:name="HLpat_Table_Content"/>
      <w:r>
        <w:t>Table of Contents</w:t>
      </w:r>
    </w:p>
    <w:sdt>
      <w:sdtPr>
        <w:id w:val="377209885"/>
        <w:docPartObj>
          <w:docPartGallery w:val="Table of Contents"/>
          <w:docPartUnique/>
        </w:docPartObj>
      </w:sdtPr>
      <w:sdtEndPr/>
      <w:sdtContent>
        <w:p w14:paraId="1FE1D6A5" w14:textId="329A720E" w:rsidR="00E84935" w:rsidRPr="00E84935" w:rsidRDefault="00B84790">
          <w:pPr>
            <w:pStyle w:val="TOC1"/>
            <w:rPr>
              <w:rFonts w:asciiTheme="minorHAnsi" w:eastAsiaTheme="minorEastAsia" w:hAnsiTheme="minorHAnsi" w:cstheme="minorBidi"/>
              <w:kern w:val="2"/>
              <w:sz w:val="24"/>
              <w:szCs w:val="24"/>
              <w:lang w:val="en-US" w:eastAsia="de-DE"/>
              <w14:ligatures w14:val="standardContextual"/>
            </w:rPr>
          </w:pPr>
          <w:r>
            <w:fldChar w:fldCharType="begin"/>
          </w:r>
          <w:r w:rsidRPr="00811E6D">
            <w:rPr>
              <w:lang w:val="en-GB"/>
            </w:rPr>
            <w:instrText xml:space="preserve"> TOC \f \t "HLpat - Header - Subsection,1,HLpat - Table - Exhibits - Title,1,HLpat - Heading - H1,1,HLpat - Heading - H2,2,HLpat - Heading - H3,3,HLpat - Heading - H4,4,HLpat - Heading - H5,5,HLpat - Header - Section,1" </w:instrText>
          </w:r>
          <w:r>
            <w:fldChar w:fldCharType="separate"/>
          </w:r>
          <w:r w:rsidR="00E84935" w:rsidRPr="00811E6D">
            <w:rPr>
              <w:lang w:val="en-GB"/>
            </w:rPr>
            <w:t>Template Info And Manual</w:t>
          </w:r>
          <w:r w:rsidR="00E84935" w:rsidRPr="00811E6D">
            <w:rPr>
              <w:lang w:val="en-GB"/>
            </w:rPr>
            <w:tab/>
          </w:r>
          <w:r w:rsidR="00E84935">
            <w:fldChar w:fldCharType="begin"/>
          </w:r>
          <w:r w:rsidR="00E84935" w:rsidRPr="00811E6D">
            <w:rPr>
              <w:lang w:val="en-GB"/>
            </w:rPr>
            <w:instrText xml:space="preserve"> PAGEREF _Toc227065396 \h </w:instrText>
          </w:r>
          <w:r w:rsidR="00E84935">
            <w:fldChar w:fldCharType="separate"/>
          </w:r>
          <w:r w:rsidR="00E84935" w:rsidRPr="00811E6D">
            <w:rPr>
              <w:lang w:val="en-GB"/>
            </w:rPr>
            <w:t>6</w:t>
          </w:r>
          <w:r w:rsidR="00E84935">
            <w:fldChar w:fldCharType="end"/>
          </w:r>
        </w:p>
        <w:p w14:paraId="35F44B90" w14:textId="73B06788" w:rsidR="00E84935" w:rsidRPr="00E84935" w:rsidRDefault="00E84935">
          <w:pPr>
            <w:pStyle w:val="TOC1"/>
            <w:rPr>
              <w:rFonts w:asciiTheme="minorHAnsi" w:eastAsiaTheme="minorEastAsia" w:hAnsiTheme="minorHAnsi" w:cstheme="minorBidi"/>
              <w:kern w:val="2"/>
              <w:sz w:val="24"/>
              <w:szCs w:val="24"/>
              <w:lang w:val="en-US" w:eastAsia="de-DE"/>
              <w14:ligatures w14:val="standardContextual"/>
            </w:rPr>
          </w:pPr>
          <w:r w:rsidRPr="00811E6D">
            <w:rPr>
              <w:lang w:val="en-GB"/>
            </w:rPr>
            <w:t>1.</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How to use this HL Patents Style Template</w:t>
          </w:r>
          <w:r w:rsidRPr="00811E6D">
            <w:rPr>
              <w:lang w:val="en-GB"/>
            </w:rPr>
            <w:tab/>
          </w:r>
          <w:r>
            <w:fldChar w:fldCharType="begin"/>
          </w:r>
          <w:r w:rsidRPr="00811E6D">
            <w:rPr>
              <w:lang w:val="en-GB"/>
            </w:rPr>
            <w:instrText xml:space="preserve"> PAGEREF _Toc227065397 \h </w:instrText>
          </w:r>
          <w:r>
            <w:fldChar w:fldCharType="separate"/>
          </w:r>
          <w:r w:rsidRPr="00811E6D">
            <w:rPr>
              <w:lang w:val="en-GB"/>
            </w:rPr>
            <w:t>6</w:t>
          </w:r>
          <w:r>
            <w:fldChar w:fldCharType="end"/>
          </w:r>
        </w:p>
        <w:p w14:paraId="7803A20F" w14:textId="5181B918" w:rsidR="00E84935" w:rsidRPr="00811E6D" w:rsidRDefault="00E84935">
          <w:pPr>
            <w:pStyle w:val="TOC1"/>
            <w:rPr>
              <w:rFonts w:asciiTheme="minorHAnsi" w:eastAsiaTheme="minorEastAsia" w:hAnsiTheme="minorHAnsi" w:cstheme="minorBidi"/>
              <w:kern w:val="2"/>
              <w:sz w:val="24"/>
              <w:szCs w:val="24"/>
              <w:lang w:eastAsia="de-DE"/>
              <w14:ligatures w14:val="standardContextual"/>
            </w:rPr>
          </w:pPr>
          <w:r>
            <w:t>2.</w:t>
          </w:r>
          <w:r w:rsidRPr="00811E6D">
            <w:rPr>
              <w:rFonts w:asciiTheme="minorHAnsi" w:eastAsiaTheme="minorEastAsia" w:hAnsiTheme="minorHAnsi" w:cstheme="minorBidi"/>
              <w:kern w:val="2"/>
              <w:sz w:val="24"/>
              <w:szCs w:val="24"/>
              <w:lang w:eastAsia="de-DE"/>
              <w14:ligatures w14:val="standardContextual"/>
            </w:rPr>
            <w:tab/>
          </w:r>
          <w:r>
            <w:t>HL Patent Ribbon</w:t>
          </w:r>
          <w:r>
            <w:tab/>
          </w:r>
          <w:r>
            <w:fldChar w:fldCharType="begin"/>
          </w:r>
          <w:r>
            <w:instrText xml:space="preserve"> PAGEREF _Toc227065398 \h </w:instrText>
          </w:r>
          <w:r>
            <w:fldChar w:fldCharType="separate"/>
          </w:r>
          <w:r>
            <w:t>6</w:t>
          </w:r>
          <w:r>
            <w:fldChar w:fldCharType="end"/>
          </w:r>
        </w:p>
        <w:p w14:paraId="3E6D15FB" w14:textId="300621A0" w:rsidR="00E84935" w:rsidRPr="00811E6D" w:rsidRDefault="00E84935">
          <w:pPr>
            <w:pStyle w:val="TOC1"/>
            <w:rPr>
              <w:rFonts w:asciiTheme="minorHAnsi" w:eastAsiaTheme="minorEastAsia" w:hAnsiTheme="minorHAnsi" w:cstheme="minorBidi"/>
              <w:kern w:val="2"/>
              <w:sz w:val="24"/>
              <w:szCs w:val="24"/>
              <w:lang w:eastAsia="de-DE"/>
              <w14:ligatures w14:val="standardContextual"/>
            </w:rPr>
          </w:pPr>
          <w:r>
            <w:t>3.</w:t>
          </w:r>
          <w:r w:rsidRPr="00811E6D">
            <w:rPr>
              <w:rFonts w:asciiTheme="minorHAnsi" w:eastAsiaTheme="minorEastAsia" w:hAnsiTheme="minorHAnsi" w:cstheme="minorBidi"/>
              <w:kern w:val="2"/>
              <w:sz w:val="24"/>
              <w:szCs w:val="24"/>
              <w:lang w:eastAsia="de-DE"/>
              <w14:ligatures w14:val="standardContextual"/>
            </w:rPr>
            <w:tab/>
          </w:r>
          <w:r>
            <w:t>Template Styles</w:t>
          </w:r>
          <w:r>
            <w:tab/>
          </w:r>
          <w:r>
            <w:fldChar w:fldCharType="begin"/>
          </w:r>
          <w:r>
            <w:instrText xml:space="preserve"> PAGEREF _Toc227065399 \h </w:instrText>
          </w:r>
          <w:r>
            <w:fldChar w:fldCharType="separate"/>
          </w:r>
          <w:r>
            <w:t>6</w:t>
          </w:r>
          <w:r>
            <w:fldChar w:fldCharType="end"/>
          </w:r>
        </w:p>
        <w:p w14:paraId="79F113D3" w14:textId="48B5698A" w:rsidR="00E84935" w:rsidRPr="00E84935" w:rsidRDefault="00E84935">
          <w:pPr>
            <w:pStyle w:val="TOC2"/>
            <w:rPr>
              <w:rFonts w:asciiTheme="minorHAnsi" w:eastAsiaTheme="minorEastAsia" w:hAnsiTheme="minorHAnsi" w:cstheme="minorBidi"/>
              <w:kern w:val="2"/>
              <w:sz w:val="24"/>
              <w:szCs w:val="24"/>
              <w:lang w:val="en-US" w:eastAsia="de-DE"/>
              <w14:ligatures w14:val="standardContextual"/>
            </w:rPr>
          </w:pPr>
          <w:r w:rsidRPr="00811E6D">
            <w:rPr>
              <w:lang w:val="en-GB"/>
            </w:rPr>
            <w:t>3.1</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Tables</w:t>
          </w:r>
          <w:r w:rsidRPr="00811E6D">
            <w:rPr>
              <w:lang w:val="en-GB"/>
            </w:rPr>
            <w:tab/>
          </w:r>
          <w:r>
            <w:fldChar w:fldCharType="begin"/>
          </w:r>
          <w:r w:rsidRPr="00811E6D">
            <w:rPr>
              <w:lang w:val="en-GB"/>
            </w:rPr>
            <w:instrText xml:space="preserve"> PAGEREF _Toc227065400 \h </w:instrText>
          </w:r>
          <w:r>
            <w:fldChar w:fldCharType="separate"/>
          </w:r>
          <w:r w:rsidRPr="00811E6D">
            <w:rPr>
              <w:lang w:val="en-GB"/>
            </w:rPr>
            <w:t>6</w:t>
          </w:r>
          <w:r>
            <w:fldChar w:fldCharType="end"/>
          </w:r>
        </w:p>
        <w:p w14:paraId="30927718" w14:textId="4ED701AD" w:rsidR="00E84935" w:rsidRPr="00E84935" w:rsidRDefault="00E84935">
          <w:pPr>
            <w:pStyle w:val="TOC3"/>
            <w:rPr>
              <w:rFonts w:asciiTheme="minorHAnsi" w:eastAsiaTheme="minorEastAsia" w:hAnsiTheme="minorHAnsi" w:cstheme="minorBidi"/>
              <w:kern w:val="2"/>
              <w:sz w:val="24"/>
              <w:szCs w:val="24"/>
              <w:lang w:val="en-US" w:eastAsia="de-DE"/>
              <w14:ligatures w14:val="standardContextual"/>
            </w:rPr>
          </w:pPr>
          <w:r w:rsidRPr="00811E6D">
            <w:rPr>
              <w:lang w:val="en-GB"/>
            </w:rPr>
            <w:t>3.1.1</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Header Table</w:t>
          </w:r>
          <w:r w:rsidRPr="00811E6D">
            <w:rPr>
              <w:lang w:val="en-GB"/>
            </w:rPr>
            <w:tab/>
          </w:r>
          <w:r>
            <w:fldChar w:fldCharType="begin"/>
          </w:r>
          <w:r w:rsidRPr="00811E6D">
            <w:rPr>
              <w:lang w:val="en-GB"/>
            </w:rPr>
            <w:instrText xml:space="preserve"> PAGEREF _Toc227065401 \h </w:instrText>
          </w:r>
          <w:r>
            <w:fldChar w:fldCharType="separate"/>
          </w:r>
          <w:r w:rsidRPr="00811E6D">
            <w:rPr>
              <w:lang w:val="en-GB"/>
            </w:rPr>
            <w:t>7</w:t>
          </w:r>
          <w:r>
            <w:fldChar w:fldCharType="end"/>
          </w:r>
        </w:p>
        <w:p w14:paraId="7DEFADDB" w14:textId="1D3ED0D1" w:rsidR="00E84935" w:rsidRPr="00E84935" w:rsidRDefault="00E84935">
          <w:pPr>
            <w:pStyle w:val="TOC4"/>
            <w:tabs>
              <w:tab w:val="left" w:pos="2268"/>
            </w:tabs>
            <w:rPr>
              <w:rFonts w:asciiTheme="minorHAnsi" w:eastAsiaTheme="minorEastAsia" w:hAnsiTheme="minorHAnsi" w:cstheme="minorBidi"/>
              <w:kern w:val="2"/>
              <w:sz w:val="24"/>
              <w:szCs w:val="24"/>
              <w:lang w:val="en-US" w:eastAsia="de-DE"/>
              <w14:ligatures w14:val="standardContextual"/>
            </w:rPr>
          </w:pPr>
          <w:r w:rsidRPr="00811E6D">
            <w:rPr>
              <w:lang w:val="en-GB"/>
            </w:rPr>
            <w:t>a)</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Hogan Lovells Logo</w:t>
          </w:r>
          <w:r w:rsidRPr="00811E6D">
            <w:rPr>
              <w:lang w:val="en-GB"/>
            </w:rPr>
            <w:tab/>
          </w:r>
          <w:r>
            <w:fldChar w:fldCharType="begin"/>
          </w:r>
          <w:r w:rsidRPr="00811E6D">
            <w:rPr>
              <w:lang w:val="en-GB"/>
            </w:rPr>
            <w:instrText xml:space="preserve"> PAGEREF _Toc227065402 \h </w:instrText>
          </w:r>
          <w:r>
            <w:fldChar w:fldCharType="separate"/>
          </w:r>
          <w:r w:rsidRPr="00811E6D">
            <w:rPr>
              <w:lang w:val="en-GB"/>
            </w:rPr>
            <w:t>7</w:t>
          </w:r>
          <w:r>
            <w:fldChar w:fldCharType="end"/>
          </w:r>
        </w:p>
        <w:p w14:paraId="6EED981A" w14:textId="0A01135A" w:rsidR="00E84935" w:rsidRPr="00E84935" w:rsidRDefault="00E84935">
          <w:pPr>
            <w:pStyle w:val="TOC4"/>
            <w:tabs>
              <w:tab w:val="left" w:pos="2268"/>
            </w:tabs>
            <w:rPr>
              <w:rFonts w:asciiTheme="minorHAnsi" w:eastAsiaTheme="minorEastAsia" w:hAnsiTheme="minorHAnsi" w:cstheme="minorBidi"/>
              <w:kern w:val="2"/>
              <w:sz w:val="24"/>
              <w:szCs w:val="24"/>
              <w:lang w:val="en-US" w:eastAsia="de-DE"/>
              <w14:ligatures w14:val="standardContextual"/>
            </w:rPr>
          </w:pPr>
          <w:r w:rsidRPr="00811E6D">
            <w:rPr>
              <w:lang w:val="en-GB"/>
            </w:rPr>
            <w:t>b)</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Address Fields</w:t>
          </w:r>
          <w:r w:rsidRPr="00811E6D">
            <w:rPr>
              <w:lang w:val="en-GB"/>
            </w:rPr>
            <w:tab/>
          </w:r>
          <w:r>
            <w:fldChar w:fldCharType="begin"/>
          </w:r>
          <w:r w:rsidRPr="00811E6D">
            <w:rPr>
              <w:lang w:val="en-GB"/>
            </w:rPr>
            <w:instrText xml:space="preserve"> PAGEREF _Toc227065403 \h </w:instrText>
          </w:r>
          <w:r>
            <w:fldChar w:fldCharType="separate"/>
          </w:r>
          <w:r w:rsidRPr="00811E6D">
            <w:rPr>
              <w:lang w:val="en-GB"/>
            </w:rPr>
            <w:t>7</w:t>
          </w:r>
          <w:r>
            <w:fldChar w:fldCharType="end"/>
          </w:r>
        </w:p>
        <w:p w14:paraId="2BF10CDE" w14:textId="281A55BB" w:rsidR="00E84935" w:rsidRPr="00E84935" w:rsidRDefault="00E84935">
          <w:pPr>
            <w:pStyle w:val="TOC5"/>
            <w:tabs>
              <w:tab w:val="left" w:pos="2835"/>
            </w:tabs>
            <w:rPr>
              <w:rFonts w:asciiTheme="minorHAnsi" w:eastAsiaTheme="minorEastAsia" w:hAnsiTheme="minorHAnsi" w:cstheme="minorBidi"/>
              <w:kern w:val="2"/>
              <w:sz w:val="24"/>
              <w:szCs w:val="24"/>
              <w:lang w:val="en-US" w:eastAsia="de-DE"/>
              <w14:ligatures w14:val="standardContextual"/>
            </w:rPr>
          </w:pPr>
          <w:r w:rsidRPr="00811E6D">
            <w:rPr>
              <w:lang w:val="en-GB"/>
            </w:rPr>
            <w:t>aa)</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Hogan Lovells Address</w:t>
          </w:r>
          <w:r w:rsidRPr="00811E6D">
            <w:rPr>
              <w:lang w:val="en-GB"/>
            </w:rPr>
            <w:tab/>
          </w:r>
          <w:r>
            <w:fldChar w:fldCharType="begin"/>
          </w:r>
          <w:r w:rsidRPr="00811E6D">
            <w:rPr>
              <w:lang w:val="en-GB"/>
            </w:rPr>
            <w:instrText xml:space="preserve"> PAGEREF _Toc227065404 \h </w:instrText>
          </w:r>
          <w:r>
            <w:fldChar w:fldCharType="separate"/>
          </w:r>
          <w:r w:rsidRPr="00811E6D">
            <w:rPr>
              <w:lang w:val="en-GB"/>
            </w:rPr>
            <w:t>7</w:t>
          </w:r>
          <w:r>
            <w:fldChar w:fldCharType="end"/>
          </w:r>
        </w:p>
        <w:p w14:paraId="59875805" w14:textId="5DC2B4B1" w:rsidR="00E84935" w:rsidRPr="00E84935" w:rsidRDefault="00E84935">
          <w:pPr>
            <w:pStyle w:val="TOC5"/>
            <w:tabs>
              <w:tab w:val="left" w:pos="2835"/>
            </w:tabs>
            <w:rPr>
              <w:rFonts w:asciiTheme="minorHAnsi" w:eastAsiaTheme="minorEastAsia" w:hAnsiTheme="minorHAnsi" w:cstheme="minorBidi"/>
              <w:kern w:val="2"/>
              <w:sz w:val="24"/>
              <w:szCs w:val="24"/>
              <w:lang w:val="en-US" w:eastAsia="de-DE"/>
              <w14:ligatures w14:val="standardContextual"/>
            </w:rPr>
          </w:pPr>
          <w:r w:rsidRPr="00811E6D">
            <w:rPr>
              <w:lang w:val="en-GB"/>
            </w:rPr>
            <w:t>bb)</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Recipient Address</w:t>
          </w:r>
          <w:r w:rsidRPr="00811E6D">
            <w:rPr>
              <w:lang w:val="en-GB"/>
            </w:rPr>
            <w:tab/>
          </w:r>
          <w:r>
            <w:fldChar w:fldCharType="begin"/>
          </w:r>
          <w:r w:rsidRPr="00811E6D">
            <w:rPr>
              <w:lang w:val="en-GB"/>
            </w:rPr>
            <w:instrText xml:space="preserve"> PAGEREF _Toc227065405 \h </w:instrText>
          </w:r>
          <w:r>
            <w:fldChar w:fldCharType="separate"/>
          </w:r>
          <w:r w:rsidRPr="00811E6D">
            <w:rPr>
              <w:lang w:val="en-GB"/>
            </w:rPr>
            <w:t>7</w:t>
          </w:r>
          <w:r>
            <w:fldChar w:fldCharType="end"/>
          </w:r>
        </w:p>
        <w:p w14:paraId="38489A93" w14:textId="7DB33916" w:rsidR="00E84935" w:rsidRPr="00E84935" w:rsidRDefault="00E84935">
          <w:pPr>
            <w:pStyle w:val="TOC3"/>
            <w:rPr>
              <w:rFonts w:asciiTheme="minorHAnsi" w:eastAsiaTheme="minorEastAsia" w:hAnsiTheme="minorHAnsi" w:cstheme="minorBidi"/>
              <w:kern w:val="2"/>
              <w:sz w:val="24"/>
              <w:szCs w:val="24"/>
              <w:lang w:val="en-US" w:eastAsia="de-DE"/>
              <w14:ligatures w14:val="standardContextual"/>
            </w:rPr>
          </w:pPr>
          <w:r w:rsidRPr="00811E6D">
            <w:rPr>
              <w:lang w:val="en-GB"/>
            </w:rPr>
            <w:t>3.1.2</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Case Information Table</w:t>
          </w:r>
          <w:r w:rsidRPr="00811E6D">
            <w:rPr>
              <w:lang w:val="en-GB"/>
            </w:rPr>
            <w:tab/>
          </w:r>
          <w:r>
            <w:fldChar w:fldCharType="begin"/>
          </w:r>
          <w:r w:rsidRPr="00811E6D">
            <w:rPr>
              <w:lang w:val="en-GB"/>
            </w:rPr>
            <w:instrText xml:space="preserve"> PAGEREF _Toc227065406 \h </w:instrText>
          </w:r>
          <w:r>
            <w:fldChar w:fldCharType="separate"/>
          </w:r>
          <w:r w:rsidRPr="00811E6D">
            <w:rPr>
              <w:lang w:val="en-GB"/>
            </w:rPr>
            <w:t>7</w:t>
          </w:r>
          <w:r>
            <w:fldChar w:fldCharType="end"/>
          </w:r>
        </w:p>
        <w:p w14:paraId="545EBC50" w14:textId="63937E3D" w:rsidR="00E84935" w:rsidRPr="00E84935" w:rsidRDefault="00E84935">
          <w:pPr>
            <w:pStyle w:val="TOC3"/>
            <w:rPr>
              <w:rFonts w:asciiTheme="minorHAnsi" w:eastAsiaTheme="minorEastAsia" w:hAnsiTheme="minorHAnsi" w:cstheme="minorBidi"/>
              <w:kern w:val="2"/>
              <w:sz w:val="24"/>
              <w:szCs w:val="24"/>
              <w:lang w:val="en-US" w:eastAsia="de-DE"/>
              <w14:ligatures w14:val="standardContextual"/>
            </w:rPr>
          </w:pPr>
          <w:r w:rsidRPr="00811E6D">
            <w:rPr>
              <w:lang w:val="en-GB"/>
            </w:rPr>
            <w:t>3.1.3</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Recitals</w:t>
          </w:r>
          <w:r w:rsidRPr="00811E6D">
            <w:rPr>
              <w:lang w:val="en-GB"/>
            </w:rPr>
            <w:tab/>
          </w:r>
          <w:r>
            <w:fldChar w:fldCharType="begin"/>
          </w:r>
          <w:r w:rsidRPr="00811E6D">
            <w:rPr>
              <w:lang w:val="en-GB"/>
            </w:rPr>
            <w:instrText xml:space="preserve"> PAGEREF _Toc227065407 \h </w:instrText>
          </w:r>
          <w:r>
            <w:fldChar w:fldCharType="separate"/>
          </w:r>
          <w:r w:rsidRPr="00811E6D">
            <w:rPr>
              <w:lang w:val="en-GB"/>
            </w:rPr>
            <w:t>7</w:t>
          </w:r>
          <w:r>
            <w:fldChar w:fldCharType="end"/>
          </w:r>
        </w:p>
        <w:p w14:paraId="516B2AC5" w14:textId="4DD0C04C" w:rsidR="00E84935" w:rsidRPr="00E84935" w:rsidRDefault="00E84935">
          <w:pPr>
            <w:pStyle w:val="TOC4"/>
            <w:tabs>
              <w:tab w:val="left" w:pos="2268"/>
            </w:tabs>
            <w:rPr>
              <w:rFonts w:asciiTheme="minorHAnsi" w:eastAsiaTheme="minorEastAsia" w:hAnsiTheme="minorHAnsi" w:cstheme="minorBidi"/>
              <w:kern w:val="2"/>
              <w:sz w:val="24"/>
              <w:szCs w:val="24"/>
              <w:lang w:val="en-US" w:eastAsia="de-DE"/>
              <w14:ligatures w14:val="standardContextual"/>
            </w:rPr>
          </w:pPr>
          <w:r w:rsidRPr="00811E6D">
            <w:rPr>
              <w:lang w:val="en-GB"/>
            </w:rPr>
            <w:t>a)</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Full recitals</w:t>
          </w:r>
          <w:r w:rsidRPr="00811E6D">
            <w:rPr>
              <w:lang w:val="en-GB"/>
            </w:rPr>
            <w:tab/>
          </w:r>
          <w:r>
            <w:fldChar w:fldCharType="begin"/>
          </w:r>
          <w:r w:rsidRPr="00811E6D">
            <w:rPr>
              <w:lang w:val="en-GB"/>
            </w:rPr>
            <w:instrText xml:space="preserve"> PAGEREF _Toc227065408 \h </w:instrText>
          </w:r>
          <w:r>
            <w:fldChar w:fldCharType="separate"/>
          </w:r>
          <w:r w:rsidRPr="00811E6D">
            <w:rPr>
              <w:lang w:val="en-GB"/>
            </w:rPr>
            <w:t>7</w:t>
          </w:r>
          <w:r>
            <w:fldChar w:fldCharType="end"/>
          </w:r>
        </w:p>
        <w:p w14:paraId="17549C03" w14:textId="024D9A34" w:rsidR="00E84935" w:rsidRPr="00E84935" w:rsidRDefault="00E84935">
          <w:pPr>
            <w:pStyle w:val="TOC4"/>
            <w:tabs>
              <w:tab w:val="left" w:pos="2268"/>
            </w:tabs>
            <w:rPr>
              <w:rFonts w:asciiTheme="minorHAnsi" w:eastAsiaTheme="minorEastAsia" w:hAnsiTheme="minorHAnsi" w:cstheme="minorBidi"/>
              <w:kern w:val="2"/>
              <w:sz w:val="24"/>
              <w:szCs w:val="24"/>
              <w:lang w:val="en-US" w:eastAsia="de-DE"/>
              <w14:ligatures w14:val="standardContextual"/>
            </w:rPr>
          </w:pPr>
          <w:r w:rsidRPr="00811E6D">
            <w:rPr>
              <w:lang w:val="en-GB"/>
            </w:rPr>
            <w:t>b)</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Partial recitals</w:t>
          </w:r>
          <w:r w:rsidRPr="00811E6D">
            <w:rPr>
              <w:lang w:val="en-GB"/>
            </w:rPr>
            <w:tab/>
          </w:r>
          <w:r>
            <w:fldChar w:fldCharType="begin"/>
          </w:r>
          <w:r w:rsidRPr="00811E6D">
            <w:rPr>
              <w:lang w:val="en-GB"/>
            </w:rPr>
            <w:instrText xml:space="preserve"> PAGEREF _Toc227065409 \h </w:instrText>
          </w:r>
          <w:r>
            <w:fldChar w:fldCharType="separate"/>
          </w:r>
          <w:r w:rsidRPr="00811E6D">
            <w:rPr>
              <w:lang w:val="en-GB"/>
            </w:rPr>
            <w:t>7</w:t>
          </w:r>
          <w:r>
            <w:fldChar w:fldCharType="end"/>
          </w:r>
        </w:p>
        <w:p w14:paraId="23F1EDC4" w14:textId="7C78F0F7" w:rsidR="00E84935" w:rsidRPr="00E84935" w:rsidRDefault="00E84935">
          <w:pPr>
            <w:pStyle w:val="TOC3"/>
            <w:rPr>
              <w:rFonts w:asciiTheme="minorHAnsi" w:eastAsiaTheme="minorEastAsia" w:hAnsiTheme="minorHAnsi" w:cstheme="minorBidi"/>
              <w:kern w:val="2"/>
              <w:sz w:val="24"/>
              <w:szCs w:val="24"/>
              <w:lang w:val="en-US" w:eastAsia="de-DE"/>
              <w14:ligatures w14:val="standardContextual"/>
            </w:rPr>
          </w:pPr>
          <w:r w:rsidRPr="00811E6D">
            <w:rPr>
              <w:lang w:val="en-GB"/>
            </w:rPr>
            <w:t>3.1.4</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Table of Contents</w:t>
          </w:r>
          <w:r w:rsidRPr="00811E6D">
            <w:rPr>
              <w:lang w:val="en-GB"/>
            </w:rPr>
            <w:tab/>
          </w:r>
          <w:r>
            <w:fldChar w:fldCharType="begin"/>
          </w:r>
          <w:r w:rsidRPr="00811E6D">
            <w:rPr>
              <w:lang w:val="en-GB"/>
            </w:rPr>
            <w:instrText xml:space="preserve"> PAGEREF _Toc227065410 \h </w:instrText>
          </w:r>
          <w:r>
            <w:fldChar w:fldCharType="separate"/>
          </w:r>
          <w:r w:rsidRPr="00811E6D">
            <w:rPr>
              <w:lang w:val="en-GB"/>
            </w:rPr>
            <w:t>8</w:t>
          </w:r>
          <w:r>
            <w:fldChar w:fldCharType="end"/>
          </w:r>
        </w:p>
        <w:p w14:paraId="133B4768" w14:textId="7C56F08D" w:rsidR="00E84935" w:rsidRPr="00E84935" w:rsidRDefault="00E84935">
          <w:pPr>
            <w:pStyle w:val="TOC3"/>
            <w:rPr>
              <w:rFonts w:asciiTheme="minorHAnsi" w:eastAsiaTheme="minorEastAsia" w:hAnsiTheme="minorHAnsi" w:cstheme="minorBidi"/>
              <w:kern w:val="2"/>
              <w:sz w:val="24"/>
              <w:szCs w:val="24"/>
              <w:lang w:val="en-US" w:eastAsia="de-DE"/>
              <w14:ligatures w14:val="standardContextual"/>
            </w:rPr>
          </w:pPr>
          <w:r w:rsidRPr="00811E6D">
            <w:rPr>
              <w:lang w:val="en-GB"/>
            </w:rPr>
            <w:t>3.1.5</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Table of Exhibits</w:t>
          </w:r>
          <w:r w:rsidRPr="00811E6D">
            <w:rPr>
              <w:lang w:val="en-GB"/>
            </w:rPr>
            <w:tab/>
          </w:r>
          <w:r>
            <w:fldChar w:fldCharType="begin"/>
          </w:r>
          <w:r w:rsidRPr="00811E6D">
            <w:rPr>
              <w:lang w:val="en-GB"/>
            </w:rPr>
            <w:instrText xml:space="preserve"> PAGEREF _Toc227065411 \h </w:instrText>
          </w:r>
          <w:r>
            <w:fldChar w:fldCharType="separate"/>
          </w:r>
          <w:r w:rsidRPr="00811E6D">
            <w:rPr>
              <w:lang w:val="en-GB"/>
            </w:rPr>
            <w:t>8</w:t>
          </w:r>
          <w:r>
            <w:fldChar w:fldCharType="end"/>
          </w:r>
        </w:p>
        <w:p w14:paraId="642F1408" w14:textId="66B07635" w:rsidR="00E84935" w:rsidRPr="00E84935" w:rsidRDefault="00E84935">
          <w:pPr>
            <w:pStyle w:val="TOC3"/>
            <w:rPr>
              <w:rFonts w:asciiTheme="minorHAnsi" w:eastAsiaTheme="minorEastAsia" w:hAnsiTheme="minorHAnsi" w:cstheme="minorBidi"/>
              <w:kern w:val="2"/>
              <w:sz w:val="24"/>
              <w:szCs w:val="24"/>
              <w:lang w:val="en-US" w:eastAsia="de-DE"/>
              <w14:ligatures w14:val="standardContextual"/>
            </w:rPr>
          </w:pPr>
          <w:r w:rsidRPr="00811E6D">
            <w:rPr>
              <w:lang w:val="en-GB"/>
            </w:rPr>
            <w:t>3.1.6</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Checklist for UPC's Formal Checks</w:t>
          </w:r>
          <w:r w:rsidRPr="00811E6D">
            <w:rPr>
              <w:lang w:val="en-GB"/>
            </w:rPr>
            <w:tab/>
          </w:r>
          <w:r>
            <w:fldChar w:fldCharType="begin"/>
          </w:r>
          <w:r w:rsidRPr="00811E6D">
            <w:rPr>
              <w:lang w:val="en-GB"/>
            </w:rPr>
            <w:instrText xml:space="preserve"> PAGEREF _Toc227065412 \h </w:instrText>
          </w:r>
          <w:r>
            <w:fldChar w:fldCharType="separate"/>
          </w:r>
          <w:r w:rsidRPr="00811E6D">
            <w:rPr>
              <w:lang w:val="en-GB"/>
            </w:rPr>
            <w:t>8</w:t>
          </w:r>
          <w:r>
            <w:fldChar w:fldCharType="end"/>
          </w:r>
        </w:p>
        <w:p w14:paraId="7D205A08" w14:textId="7CDD47AF" w:rsidR="00E84935" w:rsidRPr="00E84935" w:rsidRDefault="00E84935">
          <w:pPr>
            <w:pStyle w:val="TOC2"/>
            <w:rPr>
              <w:rFonts w:asciiTheme="minorHAnsi" w:eastAsiaTheme="minorEastAsia" w:hAnsiTheme="minorHAnsi" w:cstheme="minorBidi"/>
              <w:kern w:val="2"/>
              <w:sz w:val="24"/>
              <w:szCs w:val="24"/>
              <w:lang w:val="en-US" w:eastAsia="de-DE"/>
              <w14:ligatures w14:val="standardContextual"/>
            </w:rPr>
          </w:pPr>
          <w:r w:rsidRPr="00811E6D">
            <w:rPr>
              <w:lang w:val="en-GB"/>
            </w:rPr>
            <w:t>3.2</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Headers for Sections and Subsections</w:t>
          </w:r>
          <w:r w:rsidRPr="00811E6D">
            <w:rPr>
              <w:lang w:val="en-GB"/>
            </w:rPr>
            <w:tab/>
          </w:r>
          <w:r>
            <w:fldChar w:fldCharType="begin"/>
          </w:r>
          <w:r w:rsidRPr="00811E6D">
            <w:rPr>
              <w:lang w:val="en-GB"/>
            </w:rPr>
            <w:instrText xml:space="preserve"> PAGEREF _Toc227065413 \h </w:instrText>
          </w:r>
          <w:r>
            <w:fldChar w:fldCharType="separate"/>
          </w:r>
          <w:r w:rsidRPr="00811E6D">
            <w:rPr>
              <w:lang w:val="en-GB"/>
            </w:rPr>
            <w:t>8</w:t>
          </w:r>
          <w:r>
            <w:fldChar w:fldCharType="end"/>
          </w:r>
        </w:p>
        <w:p w14:paraId="5D2AF105" w14:textId="2B167752" w:rsidR="00E84935" w:rsidRPr="00E84935" w:rsidRDefault="00E84935">
          <w:pPr>
            <w:pStyle w:val="TOC2"/>
            <w:rPr>
              <w:rFonts w:asciiTheme="minorHAnsi" w:eastAsiaTheme="minorEastAsia" w:hAnsiTheme="minorHAnsi" w:cstheme="minorBidi"/>
              <w:kern w:val="2"/>
              <w:sz w:val="24"/>
              <w:szCs w:val="24"/>
              <w:lang w:val="en-US" w:eastAsia="de-DE"/>
              <w14:ligatures w14:val="standardContextual"/>
            </w:rPr>
          </w:pPr>
          <w:r w:rsidRPr="00811E6D">
            <w:rPr>
              <w:lang w:val="en-GB"/>
            </w:rPr>
            <w:t>3.3</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Headings</w:t>
          </w:r>
          <w:r w:rsidRPr="00811E6D">
            <w:rPr>
              <w:lang w:val="en-GB"/>
            </w:rPr>
            <w:tab/>
          </w:r>
          <w:r>
            <w:fldChar w:fldCharType="begin"/>
          </w:r>
          <w:r w:rsidRPr="00811E6D">
            <w:rPr>
              <w:lang w:val="en-GB"/>
            </w:rPr>
            <w:instrText xml:space="preserve"> PAGEREF _Toc227065414 \h </w:instrText>
          </w:r>
          <w:r>
            <w:fldChar w:fldCharType="separate"/>
          </w:r>
          <w:r w:rsidRPr="00811E6D">
            <w:rPr>
              <w:lang w:val="en-GB"/>
            </w:rPr>
            <w:t>8</w:t>
          </w:r>
          <w:r>
            <w:fldChar w:fldCharType="end"/>
          </w:r>
        </w:p>
        <w:p w14:paraId="536D406E" w14:textId="5ECF5C80" w:rsidR="00E84935" w:rsidRPr="00E84935" w:rsidRDefault="00E84935">
          <w:pPr>
            <w:pStyle w:val="TOC2"/>
            <w:rPr>
              <w:rFonts w:asciiTheme="minorHAnsi" w:eastAsiaTheme="minorEastAsia" w:hAnsiTheme="minorHAnsi" w:cstheme="minorBidi"/>
              <w:kern w:val="2"/>
              <w:sz w:val="24"/>
              <w:szCs w:val="24"/>
              <w:lang w:val="en-US" w:eastAsia="de-DE"/>
              <w14:ligatures w14:val="standardContextual"/>
            </w:rPr>
          </w:pPr>
          <w:r w:rsidRPr="00811E6D">
            <w:rPr>
              <w:lang w:val="en-GB"/>
            </w:rPr>
            <w:t>3.4</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Levels / Numbered Paragraphs / Non-Heading Numbering</w:t>
          </w:r>
          <w:r w:rsidRPr="00811E6D">
            <w:rPr>
              <w:lang w:val="en-GB"/>
            </w:rPr>
            <w:tab/>
          </w:r>
          <w:r>
            <w:fldChar w:fldCharType="begin"/>
          </w:r>
          <w:r w:rsidRPr="00811E6D">
            <w:rPr>
              <w:lang w:val="en-GB"/>
            </w:rPr>
            <w:instrText xml:space="preserve"> PAGEREF _Toc227065415 \h </w:instrText>
          </w:r>
          <w:r>
            <w:fldChar w:fldCharType="separate"/>
          </w:r>
          <w:r w:rsidRPr="00811E6D">
            <w:rPr>
              <w:lang w:val="en-GB"/>
            </w:rPr>
            <w:t>8</w:t>
          </w:r>
          <w:r>
            <w:fldChar w:fldCharType="end"/>
          </w:r>
        </w:p>
        <w:p w14:paraId="214DA038" w14:textId="63A7D3C4" w:rsidR="00E84935" w:rsidRPr="00E84935" w:rsidRDefault="00E84935">
          <w:pPr>
            <w:pStyle w:val="TOC2"/>
            <w:rPr>
              <w:rFonts w:asciiTheme="minorHAnsi" w:eastAsiaTheme="minorEastAsia" w:hAnsiTheme="minorHAnsi" w:cstheme="minorBidi"/>
              <w:kern w:val="2"/>
              <w:sz w:val="24"/>
              <w:szCs w:val="24"/>
              <w:lang w:val="en-US" w:eastAsia="de-DE"/>
              <w14:ligatures w14:val="standardContextual"/>
            </w:rPr>
          </w:pPr>
          <w:r w:rsidRPr="00811E6D">
            <w:rPr>
              <w:lang w:val="en-GB"/>
            </w:rPr>
            <w:t>3.5</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Text Paragraphs</w:t>
          </w:r>
          <w:r w:rsidRPr="00811E6D">
            <w:rPr>
              <w:lang w:val="en-GB"/>
            </w:rPr>
            <w:tab/>
          </w:r>
          <w:r>
            <w:fldChar w:fldCharType="begin"/>
          </w:r>
          <w:r w:rsidRPr="00811E6D">
            <w:rPr>
              <w:lang w:val="en-GB"/>
            </w:rPr>
            <w:instrText xml:space="preserve"> PAGEREF _Toc227065416 \h </w:instrText>
          </w:r>
          <w:r>
            <w:fldChar w:fldCharType="separate"/>
          </w:r>
          <w:r w:rsidRPr="00811E6D">
            <w:rPr>
              <w:lang w:val="en-GB"/>
            </w:rPr>
            <w:t>9</w:t>
          </w:r>
          <w:r>
            <w:fldChar w:fldCharType="end"/>
          </w:r>
        </w:p>
        <w:p w14:paraId="3A08392B" w14:textId="52DC5B58" w:rsidR="00E84935" w:rsidRPr="00E84935" w:rsidRDefault="00E84935">
          <w:pPr>
            <w:pStyle w:val="TOC3"/>
            <w:rPr>
              <w:rFonts w:asciiTheme="minorHAnsi" w:eastAsiaTheme="minorEastAsia" w:hAnsiTheme="minorHAnsi" w:cstheme="minorBidi"/>
              <w:kern w:val="2"/>
              <w:sz w:val="24"/>
              <w:szCs w:val="24"/>
              <w:lang w:val="en-US" w:eastAsia="de-DE"/>
              <w14:ligatures w14:val="standardContextual"/>
            </w:rPr>
          </w:pPr>
          <w:r w:rsidRPr="00811E6D">
            <w:rPr>
              <w:lang w:val="en-GB"/>
            </w:rPr>
            <w:t>3.5.1</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HLpat – Body – B0 – B1</w:t>
          </w:r>
          <w:r w:rsidRPr="00811E6D">
            <w:rPr>
              <w:lang w:val="en-GB"/>
            </w:rPr>
            <w:tab/>
          </w:r>
          <w:r>
            <w:fldChar w:fldCharType="begin"/>
          </w:r>
          <w:r w:rsidRPr="00811E6D">
            <w:rPr>
              <w:lang w:val="en-GB"/>
            </w:rPr>
            <w:instrText xml:space="preserve"> PAGEREF _Toc227065417 \h </w:instrText>
          </w:r>
          <w:r>
            <w:fldChar w:fldCharType="separate"/>
          </w:r>
          <w:r w:rsidRPr="00811E6D">
            <w:rPr>
              <w:lang w:val="en-GB"/>
            </w:rPr>
            <w:t>9</w:t>
          </w:r>
          <w:r>
            <w:fldChar w:fldCharType="end"/>
          </w:r>
        </w:p>
        <w:p w14:paraId="688602A2" w14:textId="76D2D038" w:rsidR="00E84935" w:rsidRPr="00E84935" w:rsidRDefault="00E84935">
          <w:pPr>
            <w:pStyle w:val="TOC3"/>
            <w:rPr>
              <w:rFonts w:asciiTheme="minorHAnsi" w:eastAsiaTheme="minorEastAsia" w:hAnsiTheme="minorHAnsi" w:cstheme="minorBidi"/>
              <w:kern w:val="2"/>
              <w:sz w:val="24"/>
              <w:szCs w:val="24"/>
              <w:lang w:val="en-US" w:eastAsia="de-DE"/>
              <w14:ligatures w14:val="standardContextual"/>
            </w:rPr>
          </w:pPr>
          <w:r w:rsidRPr="00811E6D">
            <w:rPr>
              <w:lang w:val="en-GB"/>
            </w:rPr>
            <w:t>3.5.2</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Special Elements</w:t>
          </w:r>
          <w:r w:rsidRPr="00811E6D">
            <w:rPr>
              <w:lang w:val="en-GB"/>
            </w:rPr>
            <w:tab/>
          </w:r>
          <w:r>
            <w:fldChar w:fldCharType="begin"/>
          </w:r>
          <w:r w:rsidRPr="00811E6D">
            <w:rPr>
              <w:lang w:val="en-GB"/>
            </w:rPr>
            <w:instrText xml:space="preserve"> PAGEREF _Toc227065418 \h </w:instrText>
          </w:r>
          <w:r>
            <w:fldChar w:fldCharType="separate"/>
          </w:r>
          <w:r w:rsidRPr="00811E6D">
            <w:rPr>
              <w:lang w:val="en-GB"/>
            </w:rPr>
            <w:t>9</w:t>
          </w:r>
          <w:r>
            <w:fldChar w:fldCharType="end"/>
          </w:r>
        </w:p>
        <w:p w14:paraId="781FDCC9" w14:textId="3B1FAFD9" w:rsidR="00E84935" w:rsidRPr="00E84935" w:rsidRDefault="00E84935">
          <w:pPr>
            <w:pStyle w:val="TOC4"/>
            <w:tabs>
              <w:tab w:val="left" w:pos="2268"/>
            </w:tabs>
            <w:rPr>
              <w:rFonts w:asciiTheme="minorHAnsi" w:eastAsiaTheme="minorEastAsia" w:hAnsiTheme="minorHAnsi" w:cstheme="minorBidi"/>
              <w:kern w:val="2"/>
              <w:sz w:val="24"/>
              <w:szCs w:val="24"/>
              <w:lang w:val="en-US" w:eastAsia="de-DE"/>
              <w14:ligatures w14:val="standardContextual"/>
            </w:rPr>
          </w:pPr>
          <w:r w:rsidRPr="00811E6D">
            <w:rPr>
              <w:lang w:val="en-GB"/>
            </w:rPr>
            <w:t>a)</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Requests</w:t>
          </w:r>
          <w:r w:rsidRPr="00811E6D">
            <w:rPr>
              <w:lang w:val="en-GB"/>
            </w:rPr>
            <w:tab/>
          </w:r>
          <w:r>
            <w:fldChar w:fldCharType="begin"/>
          </w:r>
          <w:r w:rsidRPr="00811E6D">
            <w:rPr>
              <w:lang w:val="en-GB"/>
            </w:rPr>
            <w:instrText xml:space="preserve"> PAGEREF _Toc227065419 \h </w:instrText>
          </w:r>
          <w:r>
            <w:fldChar w:fldCharType="separate"/>
          </w:r>
          <w:r w:rsidRPr="00811E6D">
            <w:rPr>
              <w:lang w:val="en-GB"/>
            </w:rPr>
            <w:t>9</w:t>
          </w:r>
          <w:r>
            <w:fldChar w:fldCharType="end"/>
          </w:r>
        </w:p>
        <w:p w14:paraId="79660659" w14:textId="190AB540" w:rsidR="00E84935" w:rsidRPr="00E84935" w:rsidRDefault="00E84935">
          <w:pPr>
            <w:pStyle w:val="TOC5"/>
            <w:tabs>
              <w:tab w:val="left" w:pos="2835"/>
            </w:tabs>
            <w:rPr>
              <w:rFonts w:asciiTheme="minorHAnsi" w:eastAsiaTheme="minorEastAsia" w:hAnsiTheme="minorHAnsi" w:cstheme="minorBidi"/>
              <w:kern w:val="2"/>
              <w:sz w:val="24"/>
              <w:szCs w:val="24"/>
              <w:lang w:val="en-US" w:eastAsia="de-DE"/>
              <w14:ligatures w14:val="standardContextual"/>
            </w:rPr>
          </w:pPr>
          <w:r w:rsidRPr="00811E6D">
            <w:rPr>
              <w:lang w:val="en-GB"/>
            </w:rPr>
            <w:t>aa)</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Section</w:t>
          </w:r>
          <w:r w:rsidRPr="00811E6D">
            <w:rPr>
              <w:lang w:val="en-GB"/>
            </w:rPr>
            <w:tab/>
          </w:r>
          <w:r>
            <w:fldChar w:fldCharType="begin"/>
          </w:r>
          <w:r w:rsidRPr="00811E6D">
            <w:rPr>
              <w:lang w:val="en-GB"/>
            </w:rPr>
            <w:instrText xml:space="preserve"> PAGEREF _Toc227065420 \h </w:instrText>
          </w:r>
          <w:r>
            <w:fldChar w:fldCharType="separate"/>
          </w:r>
          <w:r w:rsidRPr="00811E6D">
            <w:rPr>
              <w:lang w:val="en-GB"/>
            </w:rPr>
            <w:t>10</w:t>
          </w:r>
          <w:r>
            <w:fldChar w:fldCharType="end"/>
          </w:r>
        </w:p>
        <w:p w14:paraId="5A0E83EF" w14:textId="61BBDCE6" w:rsidR="00E84935" w:rsidRPr="00E84935" w:rsidRDefault="00E84935">
          <w:pPr>
            <w:pStyle w:val="TOC5"/>
            <w:tabs>
              <w:tab w:val="left" w:pos="2835"/>
            </w:tabs>
            <w:rPr>
              <w:rFonts w:asciiTheme="minorHAnsi" w:eastAsiaTheme="minorEastAsia" w:hAnsiTheme="minorHAnsi" w:cstheme="minorBidi"/>
              <w:kern w:val="2"/>
              <w:sz w:val="24"/>
              <w:szCs w:val="24"/>
              <w:lang w:val="en-US" w:eastAsia="de-DE"/>
              <w14:ligatures w14:val="standardContextual"/>
            </w:rPr>
          </w:pPr>
          <w:r w:rsidRPr="00811E6D">
            <w:rPr>
              <w:lang w:val="en-GB"/>
            </w:rPr>
            <w:t>bb)</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Inline Requests</w:t>
          </w:r>
          <w:r w:rsidRPr="00811E6D">
            <w:rPr>
              <w:lang w:val="en-GB"/>
            </w:rPr>
            <w:tab/>
          </w:r>
          <w:r>
            <w:fldChar w:fldCharType="begin"/>
          </w:r>
          <w:r w:rsidRPr="00811E6D">
            <w:rPr>
              <w:lang w:val="en-GB"/>
            </w:rPr>
            <w:instrText xml:space="preserve"> PAGEREF _Toc227065421 \h </w:instrText>
          </w:r>
          <w:r>
            <w:fldChar w:fldCharType="separate"/>
          </w:r>
          <w:r w:rsidRPr="00811E6D">
            <w:rPr>
              <w:lang w:val="en-GB"/>
            </w:rPr>
            <w:t>10</w:t>
          </w:r>
          <w:r>
            <w:fldChar w:fldCharType="end"/>
          </w:r>
        </w:p>
        <w:p w14:paraId="79E84E8C" w14:textId="153526BC" w:rsidR="00E84935" w:rsidRPr="00E84935" w:rsidRDefault="00E84935">
          <w:pPr>
            <w:pStyle w:val="TOC4"/>
            <w:tabs>
              <w:tab w:val="left" w:pos="2268"/>
            </w:tabs>
            <w:rPr>
              <w:rFonts w:asciiTheme="minorHAnsi" w:eastAsiaTheme="minorEastAsia" w:hAnsiTheme="minorHAnsi" w:cstheme="minorBidi"/>
              <w:kern w:val="2"/>
              <w:sz w:val="24"/>
              <w:szCs w:val="24"/>
              <w:lang w:val="en-US" w:eastAsia="de-DE"/>
              <w14:ligatures w14:val="standardContextual"/>
            </w:rPr>
          </w:pPr>
          <w:r w:rsidRPr="00811E6D">
            <w:rPr>
              <w:lang w:val="en-GB"/>
            </w:rPr>
            <w:t>b)</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Margin Numbers</w:t>
          </w:r>
          <w:r w:rsidRPr="00811E6D">
            <w:rPr>
              <w:lang w:val="en-GB"/>
            </w:rPr>
            <w:tab/>
          </w:r>
          <w:r>
            <w:fldChar w:fldCharType="begin"/>
          </w:r>
          <w:r w:rsidRPr="00811E6D">
            <w:rPr>
              <w:lang w:val="en-GB"/>
            </w:rPr>
            <w:instrText xml:space="preserve"> PAGEREF _Toc227065422 \h </w:instrText>
          </w:r>
          <w:r>
            <w:fldChar w:fldCharType="separate"/>
          </w:r>
          <w:r w:rsidRPr="00811E6D">
            <w:rPr>
              <w:lang w:val="en-GB"/>
            </w:rPr>
            <w:t>10</w:t>
          </w:r>
          <w:r>
            <w:fldChar w:fldCharType="end"/>
          </w:r>
        </w:p>
        <w:p w14:paraId="601A522F" w14:textId="490009ED" w:rsidR="00E84935" w:rsidRPr="00E84935" w:rsidRDefault="00E84935">
          <w:pPr>
            <w:pStyle w:val="TOC5"/>
            <w:tabs>
              <w:tab w:val="left" w:pos="2835"/>
            </w:tabs>
            <w:rPr>
              <w:rFonts w:asciiTheme="minorHAnsi" w:eastAsiaTheme="minorEastAsia" w:hAnsiTheme="minorHAnsi" w:cstheme="minorBidi"/>
              <w:kern w:val="2"/>
              <w:sz w:val="24"/>
              <w:szCs w:val="24"/>
              <w:lang w:val="en-US" w:eastAsia="de-DE"/>
              <w14:ligatures w14:val="standardContextual"/>
            </w:rPr>
          </w:pPr>
          <w:r w:rsidRPr="00811E6D">
            <w:rPr>
              <w:lang w:val="en-GB"/>
            </w:rPr>
            <w:t>aa)</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Right vs Left</w:t>
          </w:r>
          <w:r w:rsidRPr="00811E6D">
            <w:rPr>
              <w:lang w:val="en-GB"/>
            </w:rPr>
            <w:tab/>
          </w:r>
          <w:r>
            <w:fldChar w:fldCharType="begin"/>
          </w:r>
          <w:r w:rsidRPr="00811E6D">
            <w:rPr>
              <w:lang w:val="en-GB"/>
            </w:rPr>
            <w:instrText xml:space="preserve"> PAGEREF _Toc227065423 \h </w:instrText>
          </w:r>
          <w:r>
            <w:fldChar w:fldCharType="separate"/>
          </w:r>
          <w:r w:rsidRPr="00811E6D">
            <w:rPr>
              <w:lang w:val="en-GB"/>
            </w:rPr>
            <w:t>11</w:t>
          </w:r>
          <w:r>
            <w:fldChar w:fldCharType="end"/>
          </w:r>
        </w:p>
        <w:p w14:paraId="6CCFC2B1" w14:textId="3AE30457" w:rsidR="00E84935" w:rsidRPr="00E84935" w:rsidRDefault="00E84935">
          <w:pPr>
            <w:pStyle w:val="TOC5"/>
            <w:tabs>
              <w:tab w:val="left" w:pos="2835"/>
            </w:tabs>
            <w:rPr>
              <w:rFonts w:asciiTheme="minorHAnsi" w:eastAsiaTheme="minorEastAsia" w:hAnsiTheme="minorHAnsi" w:cstheme="minorBidi"/>
              <w:kern w:val="2"/>
              <w:sz w:val="24"/>
              <w:szCs w:val="24"/>
              <w:lang w:val="en-US" w:eastAsia="de-DE"/>
              <w14:ligatures w14:val="standardContextual"/>
            </w:rPr>
          </w:pPr>
          <w:r w:rsidRPr="00811E6D">
            <w:rPr>
              <w:lang w:val="en-GB"/>
            </w:rPr>
            <w:t>bb)</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Inserting Margin Numbers</w:t>
          </w:r>
          <w:r w:rsidRPr="00811E6D">
            <w:rPr>
              <w:lang w:val="en-GB"/>
            </w:rPr>
            <w:tab/>
          </w:r>
          <w:r>
            <w:fldChar w:fldCharType="begin"/>
          </w:r>
          <w:r w:rsidRPr="00811E6D">
            <w:rPr>
              <w:lang w:val="en-GB"/>
            </w:rPr>
            <w:instrText xml:space="preserve"> PAGEREF _Toc227065424 \h </w:instrText>
          </w:r>
          <w:r>
            <w:fldChar w:fldCharType="separate"/>
          </w:r>
          <w:r w:rsidRPr="00811E6D">
            <w:rPr>
              <w:lang w:val="en-GB"/>
            </w:rPr>
            <w:t>11</w:t>
          </w:r>
          <w:r>
            <w:fldChar w:fldCharType="end"/>
          </w:r>
        </w:p>
        <w:p w14:paraId="796CF689" w14:textId="1B52DA25" w:rsidR="00E84935" w:rsidRPr="00E84935" w:rsidRDefault="00E84935">
          <w:pPr>
            <w:pStyle w:val="TOC4"/>
            <w:tabs>
              <w:tab w:val="left" w:pos="2268"/>
            </w:tabs>
            <w:rPr>
              <w:rFonts w:asciiTheme="minorHAnsi" w:eastAsiaTheme="minorEastAsia" w:hAnsiTheme="minorHAnsi" w:cstheme="minorBidi"/>
              <w:kern w:val="2"/>
              <w:sz w:val="24"/>
              <w:szCs w:val="24"/>
              <w:lang w:val="en-US" w:eastAsia="de-DE"/>
              <w14:ligatures w14:val="standardContextual"/>
            </w:rPr>
          </w:pPr>
          <w:r w:rsidRPr="00811E6D">
            <w:rPr>
              <w:lang w:val="en-GB"/>
            </w:rPr>
            <w:t>c)</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Exhibits</w:t>
          </w:r>
          <w:r w:rsidRPr="00811E6D">
            <w:rPr>
              <w:lang w:val="en-GB"/>
            </w:rPr>
            <w:tab/>
          </w:r>
          <w:r>
            <w:fldChar w:fldCharType="begin"/>
          </w:r>
          <w:r w:rsidRPr="00811E6D">
            <w:rPr>
              <w:lang w:val="en-GB"/>
            </w:rPr>
            <w:instrText xml:space="preserve"> PAGEREF _Toc227065425 \h </w:instrText>
          </w:r>
          <w:r>
            <w:fldChar w:fldCharType="separate"/>
          </w:r>
          <w:r w:rsidRPr="00811E6D">
            <w:rPr>
              <w:lang w:val="en-GB"/>
            </w:rPr>
            <w:t>11</w:t>
          </w:r>
          <w:r>
            <w:fldChar w:fldCharType="end"/>
          </w:r>
        </w:p>
        <w:p w14:paraId="643AD7E2" w14:textId="6AD5BB1C" w:rsidR="00E84935" w:rsidRPr="00E84935" w:rsidRDefault="00E84935">
          <w:pPr>
            <w:pStyle w:val="TOC4"/>
            <w:tabs>
              <w:tab w:val="left" w:pos="2268"/>
            </w:tabs>
            <w:rPr>
              <w:rFonts w:asciiTheme="minorHAnsi" w:eastAsiaTheme="minorEastAsia" w:hAnsiTheme="minorHAnsi" w:cstheme="minorBidi"/>
              <w:kern w:val="2"/>
              <w:sz w:val="24"/>
              <w:szCs w:val="24"/>
              <w:lang w:val="en-US" w:eastAsia="de-DE"/>
              <w14:ligatures w14:val="standardContextual"/>
            </w:rPr>
          </w:pPr>
          <w:r w:rsidRPr="00811E6D">
            <w:rPr>
              <w:lang w:val="en-GB"/>
            </w:rPr>
            <w:t>d)</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Evidence Offerings</w:t>
          </w:r>
          <w:r w:rsidRPr="00811E6D">
            <w:rPr>
              <w:lang w:val="en-GB"/>
            </w:rPr>
            <w:tab/>
          </w:r>
          <w:r>
            <w:fldChar w:fldCharType="begin"/>
          </w:r>
          <w:r w:rsidRPr="00811E6D">
            <w:rPr>
              <w:lang w:val="en-GB"/>
            </w:rPr>
            <w:instrText xml:space="preserve"> PAGEREF _Toc227065426 \h </w:instrText>
          </w:r>
          <w:r>
            <w:fldChar w:fldCharType="separate"/>
          </w:r>
          <w:r w:rsidRPr="00811E6D">
            <w:rPr>
              <w:lang w:val="en-GB"/>
            </w:rPr>
            <w:t>11</w:t>
          </w:r>
          <w:r>
            <w:fldChar w:fldCharType="end"/>
          </w:r>
        </w:p>
        <w:p w14:paraId="4078EB84" w14:textId="2DF60506" w:rsidR="00E84935" w:rsidRPr="00811E6D" w:rsidRDefault="00E84935">
          <w:pPr>
            <w:pStyle w:val="TOC4"/>
            <w:tabs>
              <w:tab w:val="left" w:pos="2268"/>
            </w:tabs>
            <w:rPr>
              <w:rFonts w:asciiTheme="minorHAnsi" w:eastAsiaTheme="minorEastAsia" w:hAnsiTheme="minorHAnsi" w:cstheme="minorBidi"/>
              <w:kern w:val="2"/>
              <w:sz w:val="24"/>
              <w:szCs w:val="24"/>
              <w:lang w:eastAsia="de-DE"/>
              <w14:ligatures w14:val="standardContextual"/>
            </w:rPr>
          </w:pPr>
          <w:r>
            <w:t>e)</w:t>
          </w:r>
          <w:r w:rsidRPr="00811E6D">
            <w:rPr>
              <w:rFonts w:asciiTheme="minorHAnsi" w:eastAsiaTheme="minorEastAsia" w:hAnsiTheme="minorHAnsi" w:cstheme="minorBidi"/>
              <w:kern w:val="2"/>
              <w:sz w:val="24"/>
              <w:szCs w:val="24"/>
              <w:lang w:eastAsia="de-DE"/>
              <w14:ligatures w14:val="standardContextual"/>
            </w:rPr>
            <w:tab/>
          </w:r>
          <w:r>
            <w:t>Citations</w:t>
          </w:r>
          <w:r>
            <w:tab/>
          </w:r>
          <w:r>
            <w:fldChar w:fldCharType="begin"/>
          </w:r>
          <w:r>
            <w:instrText xml:space="preserve"> PAGEREF _Toc227065427 \h </w:instrText>
          </w:r>
          <w:r>
            <w:fldChar w:fldCharType="separate"/>
          </w:r>
          <w:r>
            <w:t>11</w:t>
          </w:r>
          <w:r>
            <w:fldChar w:fldCharType="end"/>
          </w:r>
        </w:p>
        <w:p w14:paraId="79F00ECD" w14:textId="68484DF3" w:rsidR="00E84935" w:rsidRPr="00811E6D" w:rsidRDefault="00E84935">
          <w:pPr>
            <w:pStyle w:val="TOC5"/>
            <w:tabs>
              <w:tab w:val="left" w:pos="2835"/>
            </w:tabs>
            <w:rPr>
              <w:rFonts w:asciiTheme="minorHAnsi" w:eastAsiaTheme="minorEastAsia" w:hAnsiTheme="minorHAnsi" w:cstheme="minorBidi"/>
              <w:kern w:val="2"/>
              <w:sz w:val="24"/>
              <w:szCs w:val="24"/>
              <w:lang w:eastAsia="de-DE"/>
              <w14:ligatures w14:val="standardContextual"/>
            </w:rPr>
          </w:pPr>
          <w:r>
            <w:t>aa)</w:t>
          </w:r>
          <w:r w:rsidRPr="00811E6D">
            <w:rPr>
              <w:rFonts w:asciiTheme="minorHAnsi" w:eastAsiaTheme="minorEastAsia" w:hAnsiTheme="minorHAnsi" w:cstheme="minorBidi"/>
              <w:kern w:val="2"/>
              <w:sz w:val="24"/>
              <w:szCs w:val="24"/>
              <w:lang w:eastAsia="de-DE"/>
              <w14:ligatures w14:val="standardContextual"/>
            </w:rPr>
            <w:tab/>
          </w:r>
          <w:r>
            <w:t>Simple Citations</w:t>
          </w:r>
          <w:r>
            <w:tab/>
          </w:r>
          <w:r>
            <w:fldChar w:fldCharType="begin"/>
          </w:r>
          <w:r>
            <w:instrText xml:space="preserve"> PAGEREF _Toc227065428 \h </w:instrText>
          </w:r>
          <w:r>
            <w:fldChar w:fldCharType="separate"/>
          </w:r>
          <w:r>
            <w:t>11</w:t>
          </w:r>
          <w:r>
            <w:fldChar w:fldCharType="end"/>
          </w:r>
        </w:p>
        <w:p w14:paraId="0974C53D" w14:textId="030AFE49" w:rsidR="00E84935" w:rsidRPr="00E84935" w:rsidRDefault="00E84935">
          <w:pPr>
            <w:pStyle w:val="TOC5"/>
            <w:tabs>
              <w:tab w:val="left" w:pos="2835"/>
            </w:tabs>
            <w:rPr>
              <w:rFonts w:asciiTheme="minorHAnsi" w:eastAsiaTheme="minorEastAsia" w:hAnsiTheme="minorHAnsi" w:cstheme="minorBidi"/>
              <w:kern w:val="2"/>
              <w:sz w:val="24"/>
              <w:szCs w:val="24"/>
              <w:lang w:val="en-US" w:eastAsia="de-DE"/>
              <w14:ligatures w14:val="standardContextual"/>
            </w:rPr>
          </w:pPr>
          <w:r w:rsidRPr="00811E6D">
            <w:rPr>
              <w:lang w:val="en-GB"/>
            </w:rPr>
            <w:t>bb)</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Citations with Translation</w:t>
          </w:r>
          <w:r w:rsidRPr="00811E6D">
            <w:rPr>
              <w:lang w:val="en-GB"/>
            </w:rPr>
            <w:tab/>
          </w:r>
          <w:r>
            <w:fldChar w:fldCharType="begin"/>
          </w:r>
          <w:r w:rsidRPr="00811E6D">
            <w:rPr>
              <w:lang w:val="en-GB"/>
            </w:rPr>
            <w:instrText xml:space="preserve"> PAGEREF _Toc227065429 \h </w:instrText>
          </w:r>
          <w:r>
            <w:fldChar w:fldCharType="separate"/>
          </w:r>
          <w:r w:rsidRPr="00811E6D">
            <w:rPr>
              <w:lang w:val="en-GB"/>
            </w:rPr>
            <w:t>12</w:t>
          </w:r>
          <w:r>
            <w:fldChar w:fldCharType="end"/>
          </w:r>
        </w:p>
        <w:p w14:paraId="5FBF64E3" w14:textId="79FCF7F8" w:rsidR="00E84935" w:rsidRPr="00E84935" w:rsidRDefault="00E84935">
          <w:pPr>
            <w:pStyle w:val="TOC4"/>
            <w:tabs>
              <w:tab w:val="left" w:pos="2268"/>
            </w:tabs>
            <w:rPr>
              <w:rFonts w:asciiTheme="minorHAnsi" w:eastAsiaTheme="minorEastAsia" w:hAnsiTheme="minorHAnsi" w:cstheme="minorBidi"/>
              <w:kern w:val="2"/>
              <w:sz w:val="24"/>
              <w:szCs w:val="24"/>
              <w:lang w:val="en-US" w:eastAsia="de-DE"/>
              <w14:ligatures w14:val="standardContextual"/>
            </w:rPr>
          </w:pPr>
          <w:r w:rsidRPr="00811E6D">
            <w:rPr>
              <w:lang w:val="en-GB"/>
            </w:rPr>
            <w:t>f)</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Images and Captions</w:t>
          </w:r>
          <w:r w:rsidRPr="00811E6D">
            <w:rPr>
              <w:lang w:val="en-GB"/>
            </w:rPr>
            <w:tab/>
          </w:r>
          <w:r>
            <w:fldChar w:fldCharType="begin"/>
          </w:r>
          <w:r w:rsidRPr="00811E6D">
            <w:rPr>
              <w:lang w:val="en-GB"/>
            </w:rPr>
            <w:instrText xml:space="preserve"> PAGEREF _Toc227065430 \h </w:instrText>
          </w:r>
          <w:r>
            <w:fldChar w:fldCharType="separate"/>
          </w:r>
          <w:r w:rsidRPr="00811E6D">
            <w:rPr>
              <w:lang w:val="en-GB"/>
            </w:rPr>
            <w:t>12</w:t>
          </w:r>
          <w:r>
            <w:fldChar w:fldCharType="end"/>
          </w:r>
        </w:p>
        <w:p w14:paraId="4C8E4D5A" w14:textId="40BD2F69" w:rsidR="00E84935" w:rsidRPr="00E84935" w:rsidRDefault="00E84935">
          <w:pPr>
            <w:pStyle w:val="TOC4"/>
            <w:tabs>
              <w:tab w:val="left" w:pos="2268"/>
            </w:tabs>
            <w:rPr>
              <w:rFonts w:asciiTheme="minorHAnsi" w:eastAsiaTheme="minorEastAsia" w:hAnsiTheme="minorHAnsi" w:cstheme="minorBidi"/>
              <w:kern w:val="2"/>
              <w:sz w:val="24"/>
              <w:szCs w:val="24"/>
              <w:lang w:val="en-US" w:eastAsia="de-DE"/>
              <w14:ligatures w14:val="standardContextual"/>
            </w:rPr>
          </w:pPr>
          <w:r w:rsidRPr="00811E6D">
            <w:rPr>
              <w:lang w:val="en-GB"/>
            </w:rPr>
            <w:t>g)</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Confidential Text / Redaction Preparation</w:t>
          </w:r>
          <w:r w:rsidRPr="00811E6D">
            <w:rPr>
              <w:lang w:val="en-GB"/>
            </w:rPr>
            <w:tab/>
          </w:r>
          <w:r>
            <w:fldChar w:fldCharType="begin"/>
          </w:r>
          <w:r w:rsidRPr="00811E6D">
            <w:rPr>
              <w:lang w:val="en-GB"/>
            </w:rPr>
            <w:instrText xml:space="preserve"> PAGEREF _Toc227065431 \h </w:instrText>
          </w:r>
          <w:r>
            <w:fldChar w:fldCharType="separate"/>
          </w:r>
          <w:r w:rsidRPr="00811E6D">
            <w:rPr>
              <w:lang w:val="en-GB"/>
            </w:rPr>
            <w:t>12</w:t>
          </w:r>
          <w:r>
            <w:fldChar w:fldCharType="end"/>
          </w:r>
        </w:p>
        <w:p w14:paraId="0A3A5D53" w14:textId="422971A7" w:rsidR="00E84935" w:rsidRPr="00E84935" w:rsidRDefault="00E84935">
          <w:pPr>
            <w:pStyle w:val="TOC4"/>
            <w:tabs>
              <w:tab w:val="left" w:pos="2268"/>
            </w:tabs>
            <w:rPr>
              <w:rFonts w:asciiTheme="minorHAnsi" w:eastAsiaTheme="minorEastAsia" w:hAnsiTheme="minorHAnsi" w:cstheme="minorBidi"/>
              <w:kern w:val="2"/>
              <w:sz w:val="24"/>
              <w:szCs w:val="24"/>
              <w:lang w:val="en-US" w:eastAsia="de-DE"/>
              <w14:ligatures w14:val="standardContextual"/>
            </w:rPr>
          </w:pPr>
          <w:r w:rsidRPr="00811E6D">
            <w:rPr>
              <w:lang w:val="en-GB"/>
            </w:rPr>
            <w:lastRenderedPageBreak/>
            <w:t>h)</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Breakdown of Patent Features</w:t>
          </w:r>
          <w:r w:rsidRPr="00811E6D">
            <w:rPr>
              <w:lang w:val="en-GB"/>
            </w:rPr>
            <w:tab/>
          </w:r>
          <w:r>
            <w:fldChar w:fldCharType="begin"/>
          </w:r>
          <w:r w:rsidRPr="00811E6D">
            <w:rPr>
              <w:lang w:val="en-GB"/>
            </w:rPr>
            <w:instrText xml:space="preserve"> PAGEREF _Toc227065432 \h </w:instrText>
          </w:r>
          <w:r>
            <w:fldChar w:fldCharType="separate"/>
          </w:r>
          <w:r w:rsidRPr="00811E6D">
            <w:rPr>
              <w:lang w:val="en-GB"/>
            </w:rPr>
            <w:t>13</w:t>
          </w:r>
          <w:r>
            <w:fldChar w:fldCharType="end"/>
          </w:r>
        </w:p>
        <w:p w14:paraId="7C1AF4A4" w14:textId="70DFE87B" w:rsidR="00E84935" w:rsidRPr="00E84935" w:rsidRDefault="00E84935">
          <w:pPr>
            <w:pStyle w:val="TOC4"/>
            <w:tabs>
              <w:tab w:val="left" w:pos="2268"/>
            </w:tabs>
            <w:rPr>
              <w:rFonts w:asciiTheme="minorHAnsi" w:eastAsiaTheme="minorEastAsia" w:hAnsiTheme="minorHAnsi" w:cstheme="minorBidi"/>
              <w:kern w:val="2"/>
              <w:sz w:val="24"/>
              <w:szCs w:val="24"/>
              <w:lang w:val="en-US" w:eastAsia="de-DE"/>
              <w14:ligatures w14:val="standardContextual"/>
            </w:rPr>
          </w:pPr>
          <w:r w:rsidRPr="00811E6D">
            <w:rPr>
              <w:lang w:val="en-GB"/>
            </w:rPr>
            <w:t>i)</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Signature</w:t>
          </w:r>
          <w:r w:rsidRPr="00811E6D">
            <w:rPr>
              <w:lang w:val="en-GB"/>
            </w:rPr>
            <w:tab/>
          </w:r>
          <w:r>
            <w:fldChar w:fldCharType="begin"/>
          </w:r>
          <w:r w:rsidRPr="00811E6D">
            <w:rPr>
              <w:lang w:val="en-GB"/>
            </w:rPr>
            <w:instrText xml:space="preserve"> PAGEREF _Toc227065433 \h </w:instrText>
          </w:r>
          <w:r>
            <w:fldChar w:fldCharType="separate"/>
          </w:r>
          <w:r w:rsidRPr="00811E6D">
            <w:rPr>
              <w:lang w:val="en-GB"/>
            </w:rPr>
            <w:t>13</w:t>
          </w:r>
          <w:r>
            <w:fldChar w:fldCharType="end"/>
          </w:r>
        </w:p>
        <w:p w14:paraId="31284053" w14:textId="26CC2B29" w:rsidR="00E84935" w:rsidRPr="00E84935" w:rsidRDefault="00E84935">
          <w:pPr>
            <w:pStyle w:val="TOC1"/>
            <w:rPr>
              <w:rFonts w:asciiTheme="minorHAnsi" w:eastAsiaTheme="minorEastAsia" w:hAnsiTheme="minorHAnsi" w:cstheme="minorBidi"/>
              <w:kern w:val="2"/>
              <w:sz w:val="24"/>
              <w:szCs w:val="24"/>
              <w:lang w:val="en-US" w:eastAsia="de-DE"/>
              <w14:ligatures w14:val="standardContextual"/>
            </w:rPr>
          </w:pPr>
          <w:r w:rsidRPr="00811E6D">
            <w:rPr>
              <w:lang w:val="en-GB"/>
            </w:rPr>
            <w:t>4.</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Cross References</w:t>
          </w:r>
          <w:r w:rsidRPr="00811E6D">
            <w:rPr>
              <w:lang w:val="en-GB"/>
            </w:rPr>
            <w:tab/>
          </w:r>
          <w:r>
            <w:fldChar w:fldCharType="begin"/>
          </w:r>
          <w:r w:rsidRPr="00811E6D">
            <w:rPr>
              <w:lang w:val="en-GB"/>
            </w:rPr>
            <w:instrText xml:space="preserve"> PAGEREF _Toc227065434 \h </w:instrText>
          </w:r>
          <w:r>
            <w:fldChar w:fldCharType="separate"/>
          </w:r>
          <w:r w:rsidRPr="00811E6D">
            <w:rPr>
              <w:lang w:val="en-GB"/>
            </w:rPr>
            <w:t>13</w:t>
          </w:r>
          <w:r>
            <w:fldChar w:fldCharType="end"/>
          </w:r>
        </w:p>
        <w:p w14:paraId="703876A8" w14:textId="07CD7E1F" w:rsidR="00E84935" w:rsidRPr="00E84935" w:rsidRDefault="00E84935">
          <w:pPr>
            <w:pStyle w:val="TOC1"/>
            <w:rPr>
              <w:rFonts w:asciiTheme="minorHAnsi" w:eastAsiaTheme="minorEastAsia" w:hAnsiTheme="minorHAnsi" w:cstheme="minorBidi"/>
              <w:kern w:val="2"/>
              <w:sz w:val="24"/>
              <w:szCs w:val="24"/>
              <w:lang w:val="en-US" w:eastAsia="de-DE"/>
              <w14:ligatures w14:val="standardContextual"/>
            </w:rPr>
          </w:pPr>
          <w:r w:rsidRPr="00811E6D">
            <w:rPr>
              <w:lang w:val="en-GB"/>
            </w:rPr>
            <w:t>5.</w:t>
          </w:r>
          <w:r w:rsidRPr="00E84935">
            <w:rPr>
              <w:rFonts w:asciiTheme="minorHAnsi" w:eastAsiaTheme="minorEastAsia" w:hAnsiTheme="minorHAnsi" w:cstheme="minorBidi"/>
              <w:kern w:val="2"/>
              <w:sz w:val="24"/>
              <w:szCs w:val="24"/>
              <w:lang w:val="en-US" w:eastAsia="de-DE"/>
              <w14:ligatures w14:val="standardContextual"/>
            </w:rPr>
            <w:tab/>
          </w:r>
          <w:r w:rsidRPr="00811E6D">
            <w:rPr>
              <w:lang w:val="en-GB"/>
            </w:rPr>
            <w:t>Content &amp; Languages</w:t>
          </w:r>
          <w:r w:rsidRPr="00811E6D">
            <w:rPr>
              <w:lang w:val="en-GB"/>
            </w:rPr>
            <w:tab/>
          </w:r>
          <w:r>
            <w:fldChar w:fldCharType="begin"/>
          </w:r>
          <w:r w:rsidRPr="00811E6D">
            <w:rPr>
              <w:lang w:val="en-GB"/>
            </w:rPr>
            <w:instrText xml:space="preserve"> PAGEREF _Toc227065435 \h </w:instrText>
          </w:r>
          <w:r>
            <w:fldChar w:fldCharType="separate"/>
          </w:r>
          <w:r w:rsidRPr="00811E6D">
            <w:rPr>
              <w:lang w:val="en-GB"/>
            </w:rPr>
            <w:t>14</w:t>
          </w:r>
          <w:r>
            <w:fldChar w:fldCharType="end"/>
          </w:r>
        </w:p>
        <w:p w14:paraId="412D0850" w14:textId="5D23277A" w:rsidR="00E84935" w:rsidRPr="00811E6D" w:rsidRDefault="00E84935">
          <w:pPr>
            <w:pStyle w:val="TOC1"/>
            <w:rPr>
              <w:rFonts w:asciiTheme="minorHAnsi" w:eastAsiaTheme="minorEastAsia" w:hAnsiTheme="minorHAnsi" w:cstheme="minorBidi"/>
              <w:kern w:val="2"/>
              <w:sz w:val="24"/>
              <w:szCs w:val="24"/>
              <w:lang w:val="en-GB" w:eastAsia="de-DE"/>
              <w14:ligatures w14:val="standardContextual"/>
            </w:rPr>
          </w:pPr>
          <w:r w:rsidRPr="00811E6D">
            <w:rPr>
              <w:lang w:val="en-GB"/>
            </w:rPr>
            <w:t>Table of Exhibits</w:t>
          </w:r>
          <w:r w:rsidRPr="00811E6D">
            <w:rPr>
              <w:lang w:val="en-GB"/>
            </w:rPr>
            <w:tab/>
          </w:r>
          <w:r>
            <w:fldChar w:fldCharType="begin"/>
          </w:r>
          <w:r w:rsidRPr="00811E6D">
            <w:rPr>
              <w:lang w:val="en-GB"/>
            </w:rPr>
            <w:instrText xml:space="preserve"> PAGEREF _Toc227065436 \h </w:instrText>
          </w:r>
          <w:r>
            <w:fldChar w:fldCharType="separate"/>
          </w:r>
          <w:r w:rsidRPr="00811E6D">
            <w:rPr>
              <w:lang w:val="en-GB"/>
            </w:rPr>
            <w:t>15</w:t>
          </w:r>
          <w:r>
            <w:fldChar w:fldCharType="end"/>
          </w:r>
        </w:p>
        <w:p w14:paraId="248CD41B" w14:textId="77A4B382" w:rsidR="006C6306" w:rsidRPr="00C57183" w:rsidRDefault="00B84790" w:rsidP="00D07FD5">
          <w:pPr>
            <w:pStyle w:val="TOC1"/>
          </w:pPr>
          <w:r>
            <w:fldChar w:fldCharType="end"/>
          </w:r>
        </w:p>
      </w:sdtContent>
    </w:sdt>
    <w:bookmarkEnd w:id="1"/>
    <w:p w14:paraId="43ECF051" w14:textId="75FB97BB" w:rsidR="006C6306" w:rsidRDefault="00A92B22" w:rsidP="00E30634">
      <w:pPr>
        <w:pStyle w:val="Body0"/>
      </w:pPr>
      <w:r>
        <w:br w:type="page"/>
      </w:r>
    </w:p>
    <w:tbl>
      <w:tblPr>
        <w:tblStyle w:val="TableGrid"/>
        <w:tblW w:w="9214" w:type="dxa"/>
        <w:tblInd w:w="-5" w:type="dxa"/>
        <w:tblCellMar>
          <w:left w:w="113" w:type="dxa"/>
          <w:right w:w="113" w:type="dxa"/>
        </w:tblCellMar>
        <w:tblLook w:val="04A0" w:firstRow="1" w:lastRow="0" w:firstColumn="1" w:lastColumn="0" w:noHBand="0" w:noVBand="1"/>
      </w:tblPr>
      <w:tblGrid>
        <w:gridCol w:w="1555"/>
        <w:gridCol w:w="3543"/>
        <w:gridCol w:w="4116"/>
      </w:tblGrid>
      <w:tr w:rsidR="00551AF9" w:rsidRPr="00BA2260" w14:paraId="39DC465A" w14:textId="77777777" w:rsidTr="00562BE4">
        <w:tc>
          <w:tcPr>
            <w:tcW w:w="9214" w:type="dxa"/>
            <w:gridSpan w:val="3"/>
            <w:shd w:val="clear" w:color="auto" w:fill="BFBFBF" w:themeFill="background1" w:themeFillShade="BF"/>
          </w:tcPr>
          <w:p w14:paraId="28F0D306" w14:textId="78F4E294" w:rsidR="00551AF9" w:rsidRPr="00BA2260" w:rsidRDefault="008D2F7A" w:rsidP="00987F08">
            <w:pPr>
              <w:pStyle w:val="HLpat-Table-Checklist-Title"/>
            </w:pPr>
            <w:bookmarkStart w:id="2" w:name="HLpat_Table_Checklist" w:colFirst="0" w:colLast="3"/>
            <w:r w:rsidRPr="00BA2260">
              <w:lastRenderedPageBreak/>
              <w:t xml:space="preserve">Checklist for Formal </w:t>
            </w:r>
            <w:r>
              <w:t>Requirements</w:t>
            </w:r>
            <w:r w:rsidRPr="00BA2260">
              <w:t xml:space="preserve"> </w:t>
            </w:r>
            <w:r>
              <w:br/>
              <w:t xml:space="preserve">pursuant to </w:t>
            </w:r>
            <w:r w:rsidRPr="00BA2260">
              <w:t>Rule</w:t>
            </w:r>
            <w:r>
              <w:t xml:space="preserve"> </w:t>
            </w:r>
            <w:sdt>
              <w:sdtPr>
                <w:alias w:val="Formal Reqs Rule"/>
                <w:tag w:val="Formal Reqs Rule"/>
                <w:id w:val="-884401082"/>
                <w:placeholder>
                  <w:docPart w:val="DefaultPlaceholder_-1854013440"/>
                </w:placeholder>
              </w:sdtPr>
              <w:sdtEndPr/>
              <w:sdtContent>
                <w:r>
                  <w:sym w:font="Symbol" w:char="F0A8"/>
                </w:r>
              </w:sdtContent>
            </w:sdt>
            <w:r w:rsidRPr="00BA2260">
              <w:t xml:space="preserve"> </w:t>
            </w:r>
            <w:r>
              <w:t>RoP</w:t>
            </w:r>
            <w:r w:rsidRPr="00BA2260">
              <w:t>)</w:t>
            </w:r>
          </w:p>
        </w:tc>
      </w:tr>
      <w:tr w:rsidR="00551AF9" w14:paraId="2F1D8E4B" w14:textId="77777777" w:rsidTr="00562BE4">
        <w:tc>
          <w:tcPr>
            <w:tcW w:w="1555" w:type="dxa"/>
          </w:tcPr>
          <w:p w14:paraId="5283B4E0" w14:textId="6D25C001" w:rsidR="00551AF9" w:rsidRPr="006C6306" w:rsidRDefault="00BA2260" w:rsidP="00987F08">
            <w:pPr>
              <w:pStyle w:val="HLpat-Table-Checklist-Position"/>
            </w:pPr>
            <w:r>
              <w:t>Rule</w:t>
            </w:r>
            <w:r w:rsidR="00551AF9" w:rsidRPr="00551AF9">
              <w:t xml:space="preserve"> </w:t>
            </w:r>
            <w:r>
              <w:t>X</w:t>
            </w:r>
          </w:p>
        </w:tc>
        <w:tc>
          <w:tcPr>
            <w:tcW w:w="3543" w:type="dxa"/>
          </w:tcPr>
          <w:p w14:paraId="6EE4266F" w14:textId="5D43FC11" w:rsidR="00551AF9" w:rsidRPr="00F602B7" w:rsidRDefault="00BA2260" w:rsidP="00987F08">
            <w:pPr>
              <w:pStyle w:val="HLpat-Table-Checklist-Description"/>
            </w:pPr>
            <w:r w:rsidRPr="00F602B7">
              <w:t>Content</w:t>
            </w:r>
            <w:r w:rsidR="0003201A">
              <w:t xml:space="preserve"> </w:t>
            </w:r>
            <w:r w:rsidRPr="00F602B7">
              <w:t>(Abstract – according to Rule)</w:t>
            </w:r>
          </w:p>
        </w:tc>
        <w:tc>
          <w:tcPr>
            <w:tcW w:w="4116" w:type="dxa"/>
          </w:tcPr>
          <w:p w14:paraId="21BEC879" w14:textId="580A9BCF" w:rsidR="00551AF9" w:rsidRPr="00F602B7" w:rsidRDefault="00BA2260" w:rsidP="00987F08">
            <w:pPr>
              <w:pStyle w:val="HLpat-Table-Checklist-Description"/>
            </w:pPr>
            <w:r w:rsidRPr="00F602B7">
              <w:t>Content (Specific – Case Information)</w:t>
            </w:r>
          </w:p>
        </w:tc>
      </w:tr>
      <w:bookmarkEnd w:id="2"/>
    </w:tbl>
    <w:p w14:paraId="58331C99" w14:textId="77F31CFB" w:rsidR="006C6306" w:rsidRPr="00551AF9" w:rsidRDefault="006C6306" w:rsidP="00E30634">
      <w:pPr>
        <w:pStyle w:val="Body0"/>
      </w:pPr>
      <w:r w:rsidRPr="00551AF9">
        <w:br w:type="page"/>
      </w:r>
    </w:p>
    <w:p w14:paraId="4AF4AB32" w14:textId="4A2963F4" w:rsidR="009B7C7D" w:rsidRDefault="009B7C7D" w:rsidP="00D07FD5">
      <w:pPr>
        <w:pStyle w:val="HLpat-Header-Section"/>
        <w:numPr>
          <w:ilvl w:val="0"/>
          <w:numId w:val="0"/>
        </w:numPr>
        <w:ind w:left="567"/>
      </w:pPr>
      <w:bookmarkStart w:id="3" w:name="_Toc227065396"/>
      <w:bookmarkStart w:id="4" w:name="TemplateManual"/>
      <w:r>
        <w:lastRenderedPageBreak/>
        <w:t>Template Info And Manual</w:t>
      </w:r>
      <w:bookmarkEnd w:id="3"/>
    </w:p>
    <w:p w14:paraId="7FF7990B" w14:textId="09A99CE5" w:rsidR="00D61812" w:rsidRPr="00AC7072" w:rsidRDefault="00B07330" w:rsidP="00B07330">
      <w:pPr>
        <w:pStyle w:val="HLpat-Heading-H1"/>
        <w:rPr>
          <w:rFonts w:hint="eastAsia"/>
        </w:rPr>
      </w:pPr>
      <w:bookmarkStart w:id="5" w:name="_Toc227065397"/>
      <w:r>
        <w:t>How to use this HL Patents Style Template</w:t>
      </w:r>
      <w:bookmarkEnd w:id="5"/>
    </w:p>
    <w:p w14:paraId="1F541695" w14:textId="77777777" w:rsidR="00E30634" w:rsidRDefault="00E30634" w:rsidP="00E30634">
      <w:pPr>
        <w:pStyle w:val="HLpat-MarginNumber-Right"/>
        <w:framePr w:wrap="around"/>
      </w:pPr>
    </w:p>
    <w:p w14:paraId="366DD049" w14:textId="718891F3" w:rsidR="00551AF9" w:rsidRDefault="00551AF9" w:rsidP="00EB0C53">
      <w:pPr>
        <w:pStyle w:val="HLpat-Body-B0"/>
      </w:pPr>
      <w:r w:rsidRPr="00F264BB">
        <w:t>The following text is not intended for public use. This is only to demonstrate the template and explain the different elements and how to use them.</w:t>
      </w:r>
    </w:p>
    <w:p w14:paraId="7A8F965E" w14:textId="77777777" w:rsidR="00E30634" w:rsidRDefault="00E30634" w:rsidP="00E30634">
      <w:pPr>
        <w:pStyle w:val="HLpat-MarginNumber-Right"/>
        <w:framePr w:wrap="around"/>
        <w:rPr>
          <w:highlight w:val="yellow"/>
        </w:rPr>
      </w:pPr>
    </w:p>
    <w:p w14:paraId="6DA98782" w14:textId="24054E0A" w:rsidR="0045370D" w:rsidRPr="00FA1A6C" w:rsidRDefault="0003201A" w:rsidP="00EB0C53">
      <w:pPr>
        <w:pStyle w:val="HLpat-Body-B0"/>
      </w:pPr>
      <w:r>
        <w:rPr>
          <w:highlight w:val="yellow"/>
        </w:rPr>
        <w:t>You</w:t>
      </w:r>
      <w:r w:rsidR="0045370D" w:rsidRPr="0003201A">
        <w:rPr>
          <w:highlight w:val="yellow"/>
        </w:rPr>
        <w:t xml:space="preserve"> can </w:t>
      </w:r>
      <w:r>
        <w:rPr>
          <w:highlight w:val="yellow"/>
        </w:rPr>
        <w:t>remove this info</w:t>
      </w:r>
      <w:r w:rsidR="00AD0252">
        <w:rPr>
          <w:highlight w:val="yellow"/>
        </w:rPr>
        <w:t xml:space="preserve"> text</w:t>
      </w:r>
      <w:r>
        <w:rPr>
          <w:highlight w:val="yellow"/>
        </w:rPr>
        <w:t xml:space="preserve"> by </w:t>
      </w:r>
      <w:r w:rsidR="0045370D" w:rsidRPr="0003201A">
        <w:rPr>
          <w:highlight w:val="yellow"/>
        </w:rPr>
        <w:t>us</w:t>
      </w:r>
      <w:r>
        <w:rPr>
          <w:highlight w:val="yellow"/>
        </w:rPr>
        <w:t>ing</w:t>
      </w:r>
      <w:r w:rsidR="0045370D" w:rsidRPr="0003201A">
        <w:rPr>
          <w:highlight w:val="yellow"/>
        </w:rPr>
        <w:t xml:space="preserve"> the</w:t>
      </w:r>
      <w:r>
        <w:rPr>
          <w:highlight w:val="yellow"/>
        </w:rPr>
        <w:t xml:space="preserve"> b</w:t>
      </w:r>
      <w:r w:rsidR="0045370D" w:rsidRPr="0003201A">
        <w:rPr>
          <w:highlight w:val="yellow"/>
        </w:rPr>
        <w:t xml:space="preserve">utton </w:t>
      </w:r>
      <w:r>
        <w:rPr>
          <w:highlight w:val="yellow"/>
        </w:rPr>
        <w:t xml:space="preserve">“Remove Manual” </w:t>
      </w:r>
      <w:r w:rsidR="0045370D" w:rsidRPr="0003201A">
        <w:rPr>
          <w:highlight w:val="yellow"/>
        </w:rPr>
        <w:t>in the HL Patent Tab.</w:t>
      </w:r>
      <w:r w:rsidR="0045370D" w:rsidRPr="00FA1A6C">
        <w:t xml:space="preserve"> </w:t>
      </w:r>
    </w:p>
    <w:p w14:paraId="30E388D6" w14:textId="77777777" w:rsidR="00E30634" w:rsidRDefault="00E30634" w:rsidP="00E30634">
      <w:pPr>
        <w:pStyle w:val="HLpat-MarginNumber-Right"/>
        <w:framePr w:wrap="around"/>
      </w:pPr>
    </w:p>
    <w:p w14:paraId="10CCCFF5" w14:textId="3C5A985C" w:rsidR="00090417" w:rsidRPr="00090417" w:rsidRDefault="00D56B59" w:rsidP="00EB0C53">
      <w:pPr>
        <w:pStyle w:val="HLpat-Body-B0"/>
      </w:pPr>
      <w:r>
        <w:t>This is a template for submissions before the Unified Patent Court (UPC)</w:t>
      </w:r>
      <w:r w:rsidR="00067F42">
        <w:t xml:space="preserve"> as well as national court proceedings</w:t>
      </w:r>
      <w:r>
        <w:t xml:space="preserve">. While the goal – efficiency and professional appearance – is simple, getting there is not. During the creation of this template, we realized how many different document styles we </w:t>
      </w:r>
      <w:r w:rsidR="004C7DA3">
        <w:t>use</w:t>
      </w:r>
      <w:r>
        <w:t xml:space="preserve"> – within the firm, within IPMT and even within the same offices. Unifying and combining them into one sing</w:t>
      </w:r>
      <w:r w:rsidR="00B45593">
        <w:t>le style template is our goal.</w:t>
      </w:r>
    </w:p>
    <w:p w14:paraId="62D7A1AE" w14:textId="77777777" w:rsidR="00E30634" w:rsidRDefault="00E30634" w:rsidP="00E30634">
      <w:pPr>
        <w:pStyle w:val="HLpat-MarginNumber-Right"/>
        <w:framePr w:wrap="around"/>
      </w:pPr>
    </w:p>
    <w:p w14:paraId="49996CB8" w14:textId="77646DDD" w:rsidR="00654ABD" w:rsidRDefault="00E23DEE" w:rsidP="00EB0C53">
      <w:pPr>
        <w:pStyle w:val="HLpat-Body-B0"/>
      </w:pPr>
      <w:r>
        <w:t>We ask you to please keep this in mind when working with this template. We understand that adapting to change can be challenging, especially when it comes to the core of our work. However, we are optimistic that we have created a common basis which we all should be able to work with. In case there are functionalities which you previously used and would like to continue using, please let us know so we can try and implement this into this template. This also applies to ideas for new features, of course.</w:t>
      </w:r>
      <w:r w:rsidR="00067F42">
        <w:t xml:space="preserve"> We will do our best to accommodate everyone’s requirements.</w:t>
      </w:r>
    </w:p>
    <w:p w14:paraId="699475A7" w14:textId="315FEE3B" w:rsidR="0044016D" w:rsidRPr="00AC7072" w:rsidRDefault="00492701" w:rsidP="00AC7072">
      <w:pPr>
        <w:pStyle w:val="HLpat-Heading-H1"/>
        <w:rPr>
          <w:rFonts w:hint="eastAsia"/>
        </w:rPr>
      </w:pPr>
      <w:bookmarkStart w:id="6" w:name="_Ref204686230"/>
      <w:bookmarkStart w:id="7" w:name="_Toc227065398"/>
      <w:r w:rsidRPr="00AC7072">
        <w:t>HL Patent Ribbon</w:t>
      </w:r>
      <w:bookmarkEnd w:id="6"/>
      <w:bookmarkEnd w:id="7"/>
    </w:p>
    <w:p w14:paraId="59F06BCD" w14:textId="77777777" w:rsidR="00E30634" w:rsidRDefault="00E30634" w:rsidP="00E30634">
      <w:pPr>
        <w:pStyle w:val="HLpat-MarginNumber-Right"/>
        <w:framePr w:wrap="around"/>
      </w:pPr>
    </w:p>
    <w:p w14:paraId="6E3AEC93" w14:textId="5754593D" w:rsidR="00266D72" w:rsidRDefault="00492701" w:rsidP="00EB0C53">
      <w:pPr>
        <w:pStyle w:val="HLpat-Body-B0"/>
        <w:rPr>
          <w:lang w:eastAsia="en-GB"/>
        </w:rPr>
      </w:pPr>
      <w:r>
        <w:rPr>
          <w:lang w:eastAsia="en-GB"/>
        </w:rPr>
        <w:t>This template comes with macros and a specific Ribbon Tab, “HL Patent”. The tab includes a few buttons to facilitate the application of styles and insertion of recurring elements.</w:t>
      </w:r>
    </w:p>
    <w:p w14:paraId="6424155C" w14:textId="77777777" w:rsidR="00E30634" w:rsidRDefault="00E30634" w:rsidP="00E30634">
      <w:pPr>
        <w:pStyle w:val="HLpat-MarginNumber-Right"/>
        <w:framePr w:wrap="around"/>
      </w:pPr>
    </w:p>
    <w:p w14:paraId="1B718AB9" w14:textId="5F3DE26B" w:rsidR="00266D72" w:rsidRPr="00266D72" w:rsidRDefault="00266D72" w:rsidP="00266D72">
      <w:pPr>
        <w:pStyle w:val="HLpat-Body-B0"/>
        <w:rPr>
          <w:lang w:eastAsia="en-GB"/>
        </w:rPr>
      </w:pPr>
      <w:r w:rsidRPr="007652D0">
        <w:rPr>
          <w:b/>
          <w:bCs/>
          <w:lang w:eastAsia="en-GB"/>
        </w:rPr>
        <w:t>We recommend using the “Install button” on the very left to copy this template into you</w:t>
      </w:r>
      <w:r w:rsidR="007652D0">
        <w:rPr>
          <w:b/>
          <w:bCs/>
          <w:lang w:eastAsia="en-GB"/>
        </w:rPr>
        <w:t>r</w:t>
      </w:r>
      <w:r w:rsidRPr="007652D0">
        <w:rPr>
          <w:b/>
          <w:bCs/>
          <w:lang w:eastAsia="en-GB"/>
        </w:rPr>
        <w:t xml:space="preserve"> default folders.</w:t>
      </w:r>
      <w:r>
        <w:rPr>
          <w:lang w:eastAsia="en-GB"/>
        </w:rPr>
        <w:t xml:space="preserve"> This should activate the ribbon for all future documents. From there, you can also import the HLpat Styles (on the right under “Utilities”).</w:t>
      </w:r>
    </w:p>
    <w:p w14:paraId="472B3285" w14:textId="77777777" w:rsidR="00E30634" w:rsidRDefault="00E30634" w:rsidP="00E30634">
      <w:pPr>
        <w:pStyle w:val="HLpat-MarginNumber-Right"/>
        <w:framePr w:wrap="around"/>
      </w:pPr>
    </w:p>
    <w:p w14:paraId="2B6BBEB1" w14:textId="66FB063D" w:rsidR="00492701" w:rsidRDefault="00296432" w:rsidP="00EB0C53">
      <w:pPr>
        <w:pStyle w:val="HLpat-Body-B0"/>
        <w:rPr>
          <w:lang w:eastAsia="en-GB"/>
        </w:rPr>
      </w:pPr>
      <w:r>
        <w:rPr>
          <w:lang w:eastAsia="en-GB"/>
        </w:rPr>
        <w:t>This is still very much work in progress and we welcome your feedback, in particular suggestions for helpful additions.</w:t>
      </w:r>
    </w:p>
    <w:p w14:paraId="08186FC7" w14:textId="61F9E6B4" w:rsidR="00492701" w:rsidRPr="00AC7072" w:rsidRDefault="00492701" w:rsidP="00AC7072">
      <w:pPr>
        <w:pStyle w:val="HLpat-Heading-H1"/>
        <w:rPr>
          <w:rFonts w:hint="eastAsia"/>
        </w:rPr>
      </w:pPr>
      <w:bookmarkStart w:id="8" w:name="_Toc227065399"/>
      <w:r w:rsidRPr="00AC7072">
        <w:t>Template Styles</w:t>
      </w:r>
      <w:bookmarkEnd w:id="8"/>
    </w:p>
    <w:p w14:paraId="4B070296" w14:textId="77777777" w:rsidR="00E30634" w:rsidRDefault="00E30634" w:rsidP="00E30634">
      <w:pPr>
        <w:pStyle w:val="HLpat-MarginNumber-Right"/>
        <w:framePr w:wrap="around"/>
      </w:pPr>
    </w:p>
    <w:p w14:paraId="3F9F5528" w14:textId="3F9ED2BA" w:rsidR="001F5741" w:rsidRPr="00D61CC5" w:rsidRDefault="00D61CC5" w:rsidP="00EB0C53">
      <w:pPr>
        <w:pStyle w:val="HLpat-Body-B0"/>
      </w:pPr>
      <w:r>
        <w:t>We are using a set of Word styles to format the submission. To allow clear assignability of styles, we have used the prefix "HLpat</w:t>
      </w:r>
      <w:r w:rsidR="007341E2">
        <w:t>"</w:t>
      </w:r>
      <w:r>
        <w:t>.</w:t>
      </w:r>
    </w:p>
    <w:p w14:paraId="32493AC3" w14:textId="30E3FA16" w:rsidR="00C57183" w:rsidRPr="00AC7072" w:rsidRDefault="00603D43" w:rsidP="00AC7072">
      <w:pPr>
        <w:pStyle w:val="HLpat-Heading-H2"/>
        <w:rPr>
          <w:rFonts w:hint="eastAsia"/>
        </w:rPr>
      </w:pPr>
      <w:bookmarkStart w:id="9" w:name="_Toc227065400"/>
      <w:r w:rsidRPr="00AC7072">
        <w:t>Tables</w:t>
      </w:r>
      <w:bookmarkEnd w:id="9"/>
    </w:p>
    <w:p w14:paraId="522063BB" w14:textId="77777777" w:rsidR="00E30634" w:rsidRDefault="00E30634" w:rsidP="00E30634">
      <w:pPr>
        <w:pStyle w:val="HLpat-MarginNumber-Right"/>
        <w:framePr w:wrap="around"/>
      </w:pPr>
    </w:p>
    <w:p w14:paraId="27E8E6D1" w14:textId="3F238E8C" w:rsidR="00060F09" w:rsidRDefault="00D61CC5" w:rsidP="00EB0C53">
      <w:pPr>
        <w:pStyle w:val="HLpat-Body-B0"/>
      </w:pPr>
      <w:r>
        <w:t>We are using tables for some structural elements to simplify the positioning and harmonize the visuals.</w:t>
      </w:r>
    </w:p>
    <w:p w14:paraId="237D6FAB" w14:textId="4025081D" w:rsidR="00710BBC" w:rsidRDefault="0064169E" w:rsidP="008D2F17">
      <w:pPr>
        <w:pStyle w:val="HLpat-Heading-H3"/>
        <w:rPr>
          <w:rFonts w:hint="eastAsia"/>
        </w:rPr>
      </w:pPr>
      <w:bookmarkStart w:id="10" w:name="_Toc227065401"/>
      <w:r>
        <w:lastRenderedPageBreak/>
        <w:t>Header Table</w:t>
      </w:r>
      <w:bookmarkEnd w:id="10"/>
    </w:p>
    <w:p w14:paraId="586F4128" w14:textId="77777777" w:rsidR="00E30634" w:rsidRDefault="00E30634" w:rsidP="00E30634">
      <w:pPr>
        <w:pStyle w:val="HLpat-MarginNumber-Right"/>
        <w:framePr w:wrap="around"/>
      </w:pPr>
    </w:p>
    <w:p w14:paraId="674DCF68" w14:textId="63769CEE" w:rsidR="00E2444E" w:rsidRDefault="00710BBC" w:rsidP="00EB0C53">
      <w:pPr>
        <w:pStyle w:val="HLpat-Body-B0"/>
      </w:pPr>
      <w:r>
        <w:t>The Document starts with the "Header Table" which includes several elements.</w:t>
      </w:r>
    </w:p>
    <w:p w14:paraId="7C1AE416" w14:textId="77777777" w:rsidR="00DF7BC5" w:rsidRDefault="00710BBC" w:rsidP="008D2F17">
      <w:pPr>
        <w:pStyle w:val="HLpat-Heading-H4"/>
        <w:rPr>
          <w:rFonts w:hint="eastAsia"/>
        </w:rPr>
      </w:pPr>
      <w:bookmarkStart w:id="11" w:name="_Toc227065402"/>
      <w:r>
        <w:t>Hogan Lovells Logo</w:t>
      </w:r>
      <w:bookmarkEnd w:id="11"/>
    </w:p>
    <w:p w14:paraId="6791E7CD" w14:textId="77777777" w:rsidR="00E30634" w:rsidRDefault="00E30634" w:rsidP="00E30634">
      <w:pPr>
        <w:pStyle w:val="HLpat-MarginNumber-Right"/>
        <w:framePr w:wrap="around"/>
      </w:pPr>
    </w:p>
    <w:p w14:paraId="4FB6FE65" w14:textId="0F987A20" w:rsidR="00335575" w:rsidRPr="00335575" w:rsidRDefault="00335575" w:rsidP="00EB0C53">
      <w:pPr>
        <w:pStyle w:val="HLpat-Body-B1"/>
      </w:pPr>
      <w:r>
        <w:t>The logo is included to match our paper letter style</w:t>
      </w:r>
      <w:r w:rsidR="002A2018">
        <w:t xml:space="preserve"> (0,5cm from the top and 2,3cm from the left oft the page)</w:t>
      </w:r>
      <w:r>
        <w:t>.</w:t>
      </w:r>
    </w:p>
    <w:p w14:paraId="4333E9F8" w14:textId="77777777" w:rsidR="00BE0E67" w:rsidRDefault="00B23870" w:rsidP="00987F08">
      <w:pPr>
        <w:pStyle w:val="HLpat-Image"/>
      </w:pPr>
      <w:r w:rsidRPr="007509C5">
        <w:drawing>
          <wp:inline distT="0" distB="0" distL="0" distR="0" wp14:anchorId="47285AF8" wp14:editId="06FD1B18">
            <wp:extent cx="900000" cy="900000"/>
            <wp:effectExtent l="0" t="0" r="0" b="0"/>
            <wp:docPr id="2047477457" name="HL 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L colour log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p w14:paraId="7F8C7D3F" w14:textId="45F46060" w:rsidR="00BE0E67" w:rsidRDefault="00BE0E67" w:rsidP="00987F08">
      <w:pPr>
        <w:pStyle w:val="Caption"/>
      </w:pPr>
      <w:bookmarkStart w:id="12" w:name="_Ref207359384"/>
      <w:r>
        <w:t xml:space="preserve">Figure </w:t>
      </w:r>
      <w:r>
        <w:fldChar w:fldCharType="begin"/>
      </w:r>
      <w:r>
        <w:instrText xml:space="preserve"> SEQ Figure \* ARABIC </w:instrText>
      </w:r>
      <w:r>
        <w:fldChar w:fldCharType="separate"/>
      </w:r>
      <w:r>
        <w:rPr>
          <w:noProof/>
        </w:rPr>
        <w:t>1</w:t>
      </w:r>
      <w:r>
        <w:rPr>
          <w:noProof/>
        </w:rPr>
        <w:fldChar w:fldCharType="end"/>
      </w:r>
      <w:r>
        <w:rPr>
          <w:noProof/>
        </w:rPr>
        <w:t>: Hogan Lovells Logo</w:t>
      </w:r>
      <w:bookmarkEnd w:id="12"/>
    </w:p>
    <w:p w14:paraId="7F422F86" w14:textId="77777777" w:rsidR="00DF7BC5" w:rsidRDefault="00DF7BC5" w:rsidP="008D2F17">
      <w:pPr>
        <w:pStyle w:val="HLpat-Heading-H4"/>
        <w:rPr>
          <w:rFonts w:hint="eastAsia"/>
        </w:rPr>
      </w:pPr>
      <w:bookmarkStart w:id="13" w:name="_Toc227065403"/>
      <w:r>
        <w:t>Address Fields</w:t>
      </w:r>
      <w:bookmarkEnd w:id="13"/>
    </w:p>
    <w:p w14:paraId="61C64D83" w14:textId="77777777" w:rsidR="00E30634" w:rsidRDefault="00E30634" w:rsidP="00E30634">
      <w:pPr>
        <w:pStyle w:val="HLpat-MarginNumber-Right"/>
        <w:framePr w:wrap="around"/>
      </w:pPr>
    </w:p>
    <w:p w14:paraId="13933D5B" w14:textId="7CA85B5F" w:rsidR="00335575" w:rsidRPr="00335575" w:rsidRDefault="00335575" w:rsidP="00EB0C53">
      <w:pPr>
        <w:pStyle w:val="HLpat-Body-B1"/>
      </w:pPr>
      <w:r>
        <w:t xml:space="preserve">The address fields should be </w:t>
      </w:r>
      <w:r w:rsidR="001C4A03">
        <w:t>self-explanatory</w:t>
      </w:r>
      <w:r>
        <w:t>.</w:t>
      </w:r>
    </w:p>
    <w:p w14:paraId="01060076" w14:textId="77777777" w:rsidR="003507BD" w:rsidRDefault="00DF7BC5" w:rsidP="008D2F17">
      <w:pPr>
        <w:pStyle w:val="HLpat-Heading-H5"/>
        <w:rPr>
          <w:rFonts w:hint="eastAsia"/>
        </w:rPr>
      </w:pPr>
      <w:bookmarkStart w:id="14" w:name="_Toc227065404"/>
      <w:r>
        <w:t>Hogan Lovells Address</w:t>
      </w:r>
      <w:bookmarkEnd w:id="14"/>
    </w:p>
    <w:p w14:paraId="31D96945" w14:textId="77777777" w:rsidR="00E30634" w:rsidRDefault="00E30634" w:rsidP="00E30634">
      <w:pPr>
        <w:pStyle w:val="HLpat-MarginNumber-Right"/>
        <w:framePr w:wrap="around"/>
      </w:pPr>
    </w:p>
    <w:p w14:paraId="64F1E46F" w14:textId="2316842D" w:rsidR="00E2444E" w:rsidRPr="0033561A" w:rsidRDefault="003507BD" w:rsidP="00EB0C53">
      <w:pPr>
        <w:pStyle w:val="HLpat-Body-B1"/>
      </w:pPr>
      <w:r w:rsidRPr="003507BD">
        <w:t xml:space="preserve">Please make sure to </w:t>
      </w:r>
      <w:r w:rsidR="00596558">
        <w:t>list</w:t>
      </w:r>
      <w:r>
        <w:t xml:space="preserve"> the correct colleagues</w:t>
      </w:r>
      <w:r w:rsidR="00D61CC5">
        <w:t>, usually the supervising partner and the main representative.</w:t>
      </w:r>
    </w:p>
    <w:p w14:paraId="04A0EFD3" w14:textId="588F0029" w:rsidR="00710BBC" w:rsidRDefault="00DF7BC5" w:rsidP="008D2F17">
      <w:pPr>
        <w:pStyle w:val="HLpat-Heading-H5"/>
        <w:rPr>
          <w:rFonts w:hint="eastAsia"/>
        </w:rPr>
      </w:pPr>
      <w:bookmarkStart w:id="15" w:name="_Toc227065405"/>
      <w:r>
        <w:t>Recipient Address</w:t>
      </w:r>
      <w:bookmarkEnd w:id="15"/>
    </w:p>
    <w:p w14:paraId="743B541B" w14:textId="77777777" w:rsidR="00E30634" w:rsidRDefault="00E30634" w:rsidP="00E30634">
      <w:pPr>
        <w:pStyle w:val="HLpat-MarginNumber-Right"/>
        <w:framePr w:wrap="around"/>
      </w:pPr>
    </w:p>
    <w:p w14:paraId="2B2A0DE3" w14:textId="707C865B" w:rsidR="00D743E8" w:rsidRPr="00D743E8" w:rsidRDefault="00AA4AE6" w:rsidP="00EB0C53">
      <w:pPr>
        <w:pStyle w:val="HLpat-Body-B1"/>
      </w:pPr>
      <w:r>
        <w:t>The Recipient Address is on the left.</w:t>
      </w:r>
    </w:p>
    <w:p w14:paraId="0EEB5F88" w14:textId="5CE0C45E" w:rsidR="00500C53" w:rsidRDefault="00DF7BC5" w:rsidP="00500C53">
      <w:pPr>
        <w:pStyle w:val="HLpat-Heading-H3"/>
        <w:rPr>
          <w:rFonts w:hint="eastAsia"/>
        </w:rPr>
      </w:pPr>
      <w:bookmarkStart w:id="16" w:name="_Toc227065406"/>
      <w:r>
        <w:t>Case Information Table</w:t>
      </w:r>
      <w:bookmarkEnd w:id="16"/>
    </w:p>
    <w:p w14:paraId="1CC94583" w14:textId="77777777" w:rsidR="00E30634" w:rsidRDefault="00E30634" w:rsidP="00E30634">
      <w:pPr>
        <w:pStyle w:val="HLpat-MarginNumber-Right"/>
        <w:framePr w:wrap="around"/>
      </w:pPr>
    </w:p>
    <w:p w14:paraId="64B450E4" w14:textId="1108E1C0" w:rsidR="0033561A" w:rsidRPr="0033561A" w:rsidRDefault="0033561A" w:rsidP="00EB0C53">
      <w:pPr>
        <w:pStyle w:val="HLpat-Body-B0"/>
      </w:pPr>
      <w:r>
        <w:t>We always include a table with the formal case information, listing docket numbers etc.</w:t>
      </w:r>
    </w:p>
    <w:p w14:paraId="7CABAE7E" w14:textId="77777777" w:rsidR="00D61CC5" w:rsidRDefault="00DF7BC5" w:rsidP="008D2F17">
      <w:pPr>
        <w:pStyle w:val="HLpat-Heading-H3"/>
        <w:rPr>
          <w:rFonts w:hint="eastAsia"/>
        </w:rPr>
      </w:pPr>
      <w:bookmarkStart w:id="17" w:name="_Toc227065407"/>
      <w:r>
        <w:t>Recitals</w:t>
      </w:r>
      <w:bookmarkEnd w:id="17"/>
    </w:p>
    <w:p w14:paraId="26366D39" w14:textId="77777777" w:rsidR="00E30634" w:rsidRDefault="00E30634" w:rsidP="00E30634">
      <w:pPr>
        <w:pStyle w:val="HLpat-MarginNumber-Right"/>
        <w:framePr w:wrap="around"/>
      </w:pPr>
    </w:p>
    <w:p w14:paraId="38666423" w14:textId="653B1235" w:rsidR="004C50E8" w:rsidRDefault="004C50E8" w:rsidP="00EB0C53">
      <w:pPr>
        <w:pStyle w:val="HLpat-Body-B0"/>
      </w:pPr>
      <w:r>
        <w:t>We further include a "Recitals" table with details of parties and representatives. We generally differentiate between "full recitals" and "partial recitals".</w:t>
      </w:r>
    </w:p>
    <w:p w14:paraId="66CAB462" w14:textId="77777777" w:rsidR="004C50E8" w:rsidRDefault="004C50E8" w:rsidP="004C50E8">
      <w:pPr>
        <w:pStyle w:val="HLpat-Heading-H4"/>
        <w:rPr>
          <w:rFonts w:hint="eastAsia"/>
        </w:rPr>
      </w:pPr>
      <w:bookmarkStart w:id="18" w:name="_Toc227065408"/>
      <w:r>
        <w:t>Full recitals</w:t>
      </w:r>
      <w:bookmarkEnd w:id="18"/>
    </w:p>
    <w:p w14:paraId="1D1FBA4E" w14:textId="77777777" w:rsidR="00E30634" w:rsidRDefault="00E30634" w:rsidP="00E30634">
      <w:pPr>
        <w:pStyle w:val="HLpat-MarginNumber-Right"/>
        <w:framePr w:wrap="around"/>
      </w:pPr>
    </w:p>
    <w:p w14:paraId="6CA63E69" w14:textId="597FF67B" w:rsidR="004C50E8" w:rsidRPr="004C50E8" w:rsidRDefault="004C50E8" w:rsidP="00EB0C53">
      <w:pPr>
        <w:pStyle w:val="HLpat-Body-B1"/>
      </w:pPr>
      <w:r>
        <w:t>For the first submission in a case, we include the full recitals</w:t>
      </w:r>
      <w:r w:rsidR="00642043">
        <w:t xml:space="preserve"> with the parties’ full details, such as addresses and company representatives</w:t>
      </w:r>
      <w:r>
        <w:t>.</w:t>
      </w:r>
    </w:p>
    <w:p w14:paraId="12D4EA7B" w14:textId="2F74B5FE" w:rsidR="004C50E8" w:rsidRDefault="004C50E8" w:rsidP="004C50E8">
      <w:pPr>
        <w:pStyle w:val="HLpat-Heading-H4"/>
        <w:rPr>
          <w:rFonts w:hint="eastAsia"/>
        </w:rPr>
      </w:pPr>
      <w:bookmarkStart w:id="19" w:name="_Toc227065409"/>
      <w:r>
        <w:t>Partial recitals</w:t>
      </w:r>
      <w:bookmarkEnd w:id="19"/>
      <w:r>
        <w:t xml:space="preserve"> </w:t>
      </w:r>
    </w:p>
    <w:p w14:paraId="38240927" w14:textId="77777777" w:rsidR="00E30634" w:rsidRDefault="00E30634" w:rsidP="00E30634">
      <w:pPr>
        <w:pStyle w:val="HLpat-MarginNumber-Right"/>
        <w:framePr w:wrap="around"/>
      </w:pPr>
    </w:p>
    <w:p w14:paraId="0977B92A" w14:textId="630E56C7" w:rsidR="004C50E8" w:rsidRPr="004C50E8" w:rsidRDefault="004C50E8" w:rsidP="00EB0C53">
      <w:pPr>
        <w:pStyle w:val="HLpat-Body-B1"/>
      </w:pPr>
      <w:r>
        <w:t>All following submissions only include partial recitals, a reduced version.</w:t>
      </w:r>
    </w:p>
    <w:p w14:paraId="0094C236" w14:textId="77777777" w:rsidR="00DF7BC5" w:rsidRDefault="0064169E" w:rsidP="008D2F17">
      <w:pPr>
        <w:pStyle w:val="HLpat-Heading-H3"/>
        <w:rPr>
          <w:rFonts w:hint="eastAsia"/>
        </w:rPr>
      </w:pPr>
      <w:bookmarkStart w:id="20" w:name="_Toc227065410"/>
      <w:r>
        <w:lastRenderedPageBreak/>
        <w:t>Table of Contents</w:t>
      </w:r>
      <w:bookmarkEnd w:id="20"/>
    </w:p>
    <w:p w14:paraId="27E6F9EA" w14:textId="77777777" w:rsidR="00E30634" w:rsidRDefault="00E30634" w:rsidP="00E30634">
      <w:pPr>
        <w:pStyle w:val="HLpat-MarginNumber-Right"/>
        <w:framePr w:wrap="around"/>
      </w:pPr>
    </w:p>
    <w:p w14:paraId="497A6EBC" w14:textId="4E2CCDFB" w:rsidR="002C7BB3" w:rsidRDefault="0033558F" w:rsidP="00EB0C53">
      <w:pPr>
        <w:pStyle w:val="HLpat-Body-B0"/>
      </w:pPr>
      <w:r>
        <w:t>The Table of Contents is being generated from the headings used in the document.</w:t>
      </w:r>
    </w:p>
    <w:p w14:paraId="157DD822" w14:textId="0B961AA2" w:rsidR="003507BD" w:rsidRDefault="003C5675" w:rsidP="008D2F17">
      <w:pPr>
        <w:pStyle w:val="HLpat-Heading-H3"/>
        <w:rPr>
          <w:rFonts w:hint="eastAsia"/>
        </w:rPr>
      </w:pPr>
      <w:bookmarkStart w:id="21" w:name="_Toc227065411"/>
      <w:r>
        <w:t>Table</w:t>
      </w:r>
      <w:r w:rsidR="00DF7BC5">
        <w:t xml:space="preserve"> of Exhibit</w:t>
      </w:r>
      <w:r w:rsidR="009E244D">
        <w:t>s</w:t>
      </w:r>
      <w:bookmarkEnd w:id="21"/>
    </w:p>
    <w:p w14:paraId="5D778B6D" w14:textId="77777777" w:rsidR="00E30634" w:rsidRDefault="00E30634" w:rsidP="00E30634">
      <w:pPr>
        <w:pStyle w:val="HLpat-MarginNumber-Right"/>
        <w:framePr w:wrap="around"/>
      </w:pPr>
    </w:p>
    <w:p w14:paraId="2DEF5C4E" w14:textId="2F154151" w:rsidR="0033558F" w:rsidRPr="0033558F" w:rsidRDefault="0033558F" w:rsidP="00EB0C53">
      <w:pPr>
        <w:pStyle w:val="HLpat-Body-B0"/>
      </w:pPr>
      <w:r>
        <w:t>The Table of Exhibits is mandat</w:t>
      </w:r>
      <w:r w:rsidR="009E244D">
        <w:t xml:space="preserve">ory before the UPC but </w:t>
      </w:r>
      <w:r>
        <w:t>optional in national proceedings</w:t>
      </w:r>
    </w:p>
    <w:p w14:paraId="5321DADA" w14:textId="746995ED" w:rsidR="00DF7BC5" w:rsidRDefault="0033558F" w:rsidP="008D2F17">
      <w:pPr>
        <w:pStyle w:val="HLpat-Heading-H3"/>
        <w:rPr>
          <w:rFonts w:hint="eastAsia"/>
        </w:rPr>
      </w:pPr>
      <w:bookmarkStart w:id="22" w:name="_Toc227065412"/>
      <w:r>
        <w:t xml:space="preserve">Checklist for UPC's </w:t>
      </w:r>
      <w:r w:rsidR="003507BD">
        <w:t>Formal Checks</w:t>
      </w:r>
      <w:bookmarkEnd w:id="22"/>
    </w:p>
    <w:p w14:paraId="340496AD" w14:textId="77777777" w:rsidR="00E30634" w:rsidRDefault="00E30634" w:rsidP="00E30634">
      <w:pPr>
        <w:pStyle w:val="HLpat-MarginNumber-Right"/>
        <w:framePr w:wrap="around"/>
      </w:pPr>
    </w:p>
    <w:p w14:paraId="23956AD7" w14:textId="67AEB28C" w:rsidR="00296432" w:rsidRDefault="00296432" w:rsidP="00EB0C53">
      <w:pPr>
        <w:pStyle w:val="HLpat-Body-B0"/>
      </w:pPr>
      <w:r>
        <w:t>The UPC requires a checklist to facilitate the formal checks that are being conducted by the clerks. We are currently working with a placeholder for all different types of submissions. In the future, we intend to include specific checklists for the respective submissions.</w:t>
      </w:r>
    </w:p>
    <w:p w14:paraId="3016517A" w14:textId="365A6190" w:rsidR="008434CA" w:rsidRDefault="008434CA" w:rsidP="008434CA">
      <w:pPr>
        <w:pStyle w:val="HLpat-Heading-H2"/>
        <w:rPr>
          <w:rFonts w:hint="eastAsia"/>
        </w:rPr>
      </w:pPr>
      <w:bookmarkStart w:id="23" w:name="_Toc227065413"/>
      <w:r>
        <w:t>Headers for Sections and Subsections</w:t>
      </w:r>
      <w:bookmarkEnd w:id="23"/>
    </w:p>
    <w:p w14:paraId="7F2C75C3" w14:textId="77777777" w:rsidR="00E30634" w:rsidRDefault="00E30634" w:rsidP="00E30634">
      <w:pPr>
        <w:pStyle w:val="HLpat-MarginNumber-Right"/>
        <w:framePr w:wrap="around"/>
      </w:pPr>
    </w:p>
    <w:p w14:paraId="66CF317E" w14:textId="0890A640" w:rsidR="008434CA" w:rsidRPr="008434CA" w:rsidRDefault="008434CA" w:rsidP="008434CA">
      <w:pPr>
        <w:pStyle w:val="HLpat-Body-B0"/>
      </w:pPr>
      <w:r>
        <w:t xml:space="preserve">While we do not recommend using them, we have included numbered Headers for sections and subsections to increase the general acceptance and implementation of this template. </w:t>
      </w:r>
      <w:r w:rsidR="00D220C0">
        <w:t>There are two respective Styles “HLpat – Header – Section” and “HLpat – Header – Subsection”</w:t>
      </w:r>
      <w:r w:rsidR="00D07FD5">
        <w:t xml:space="preserve"> (in the Ribbon under A. and I. in the “Sections” section)</w:t>
      </w:r>
      <w:r w:rsidR="00D220C0">
        <w:t xml:space="preserve"> which add numbered elements to the structure of your submission. If you absolutely cannot go without, use them. But please do note that this is not in line with our general approach of having a more unified style.</w:t>
      </w:r>
    </w:p>
    <w:p w14:paraId="4B4E811D" w14:textId="77777777" w:rsidR="00D862CB" w:rsidRPr="00AC7072" w:rsidRDefault="00CC5D48" w:rsidP="00AC7072">
      <w:pPr>
        <w:pStyle w:val="HLpat-Heading-H2"/>
        <w:rPr>
          <w:rFonts w:hint="eastAsia"/>
        </w:rPr>
      </w:pPr>
      <w:bookmarkStart w:id="24" w:name="_Toc227065414"/>
      <w:r w:rsidRPr="00AC7072">
        <w:t>Headings</w:t>
      </w:r>
      <w:bookmarkEnd w:id="24"/>
    </w:p>
    <w:p w14:paraId="35CAA82B" w14:textId="77777777" w:rsidR="00E30634" w:rsidRDefault="00E30634" w:rsidP="00E30634">
      <w:pPr>
        <w:pStyle w:val="HLpat-MarginNumber-Right"/>
        <w:framePr w:wrap="around"/>
      </w:pPr>
    </w:p>
    <w:p w14:paraId="15066F0B" w14:textId="636F0975" w:rsidR="00893129" w:rsidRDefault="002A2489" w:rsidP="00EB0C53">
      <w:pPr>
        <w:pStyle w:val="HLpat-Body-B0"/>
      </w:pPr>
      <w:r>
        <w:t xml:space="preserve">There are </w:t>
      </w:r>
      <w:r w:rsidR="00F831D5">
        <w:t>five</w:t>
      </w:r>
      <w:r>
        <w:t xml:space="preserve"> levels of headings in this document. We decided to use the legal </w:t>
      </w:r>
      <w:r w:rsidR="00F831D5">
        <w:t>scientific numbering method for the first three levels and then continue with letters</w:t>
      </w:r>
      <w:r w:rsidR="00893129">
        <w:t>.</w:t>
      </w:r>
    </w:p>
    <w:p w14:paraId="1899E83C" w14:textId="77777777" w:rsidR="00E30634" w:rsidRDefault="00E30634" w:rsidP="00E30634">
      <w:pPr>
        <w:pStyle w:val="HLpat-MarginNumber-Right"/>
        <w:framePr w:wrap="around"/>
      </w:pPr>
    </w:p>
    <w:p w14:paraId="656DAF05" w14:textId="238DF919" w:rsidR="002A2489" w:rsidRDefault="002A2489" w:rsidP="00EB0C53">
      <w:pPr>
        <w:pStyle w:val="HLpat-Body-B0"/>
      </w:pPr>
      <w:r>
        <w:t xml:space="preserve">The Headings are being used for the navigation overview as well as </w:t>
      </w:r>
      <w:r w:rsidR="00F831D5">
        <w:t xml:space="preserve">for </w:t>
      </w:r>
      <w:r>
        <w:t>the Table of Content.</w:t>
      </w:r>
    </w:p>
    <w:p w14:paraId="5C04145C" w14:textId="77777777" w:rsidR="00E30634" w:rsidRDefault="00E30634" w:rsidP="00E30634">
      <w:pPr>
        <w:pStyle w:val="HLpat-MarginNumber-Right"/>
        <w:framePr w:wrap="around"/>
      </w:pPr>
    </w:p>
    <w:p w14:paraId="5257420D" w14:textId="51DE6636" w:rsidR="00334C20" w:rsidRDefault="00334C20" w:rsidP="00EB0C53">
      <w:pPr>
        <w:pStyle w:val="HLpat-Body-B0"/>
      </w:pPr>
      <w:r>
        <w:t xml:space="preserve">We </w:t>
      </w:r>
      <w:r w:rsidR="00783DF7">
        <w:t xml:space="preserve">have </w:t>
      </w:r>
      <w:r>
        <w:t xml:space="preserve">decided against </w:t>
      </w:r>
      <w:r w:rsidR="00783DF7">
        <w:t xml:space="preserve">indenting </w:t>
      </w:r>
      <w:r>
        <w:t>the headings</w:t>
      </w:r>
      <w:r w:rsidR="00F831D5">
        <w:t xml:space="preserve"> on the first</w:t>
      </w:r>
      <w:r w:rsidR="00657A70">
        <w:t xml:space="preserve"> three</w:t>
      </w:r>
      <w:r w:rsidR="00F831D5">
        <w:t xml:space="preserve"> levels</w:t>
      </w:r>
      <w:r w:rsidR="00783DF7">
        <w:t xml:space="preserve"> (or the general text paragraphs, for that matter) as the downsides outweigh the benefits. Most importantly, this allows us to make most use of the space and reduces the requirement for manual adjustments.</w:t>
      </w:r>
    </w:p>
    <w:p w14:paraId="4C46C3D1" w14:textId="3CEF53EA" w:rsidR="00657A70" w:rsidRPr="00AC7072" w:rsidRDefault="00666DA3" w:rsidP="00AC7072">
      <w:pPr>
        <w:pStyle w:val="HLpat-Heading-H2"/>
        <w:rPr>
          <w:rFonts w:hint="eastAsia"/>
        </w:rPr>
      </w:pPr>
      <w:bookmarkStart w:id="25" w:name="_Toc227065415"/>
      <w:r>
        <w:t xml:space="preserve">Levels / Numbered Paragraphs / </w:t>
      </w:r>
      <w:r w:rsidR="00657A70" w:rsidRPr="00AC7072">
        <w:t>Non-Heading Numbering</w:t>
      </w:r>
      <w:bookmarkEnd w:id="25"/>
    </w:p>
    <w:p w14:paraId="54C9841E" w14:textId="77777777" w:rsidR="00E30634" w:rsidRDefault="00E30634" w:rsidP="00E30634">
      <w:pPr>
        <w:pStyle w:val="HLpat-MarginNumber-Right"/>
        <w:framePr w:wrap="around"/>
      </w:pPr>
    </w:p>
    <w:p w14:paraId="2FD9F8D1" w14:textId="7A84D418" w:rsidR="0008051A" w:rsidRDefault="00666DA3" w:rsidP="00EB0C53">
      <w:pPr>
        <w:pStyle w:val="HLpat-Body-B0"/>
      </w:pPr>
      <w:r>
        <w:t xml:space="preserve">Initially, </w:t>
      </w:r>
      <w:r w:rsidR="004C306F">
        <w:t xml:space="preserve">we </w:t>
      </w:r>
      <w:r w:rsidR="00657A70">
        <w:t>ha</w:t>
      </w:r>
      <w:r w:rsidR="004C306F">
        <w:t>d</w:t>
      </w:r>
      <w:r w:rsidR="00657A70">
        <w:t xml:space="preserve"> removed the "Level" Styles </w:t>
      </w:r>
      <w:r w:rsidR="002B1D43">
        <w:t>for numbering</w:t>
      </w:r>
      <w:r w:rsidR="00657A70">
        <w:t xml:space="preserve"> paragraphs without being headings. These styles stem from a time when we did not use margin numbers and required the numbers for referencing.</w:t>
      </w:r>
    </w:p>
    <w:p w14:paraId="4C808BED" w14:textId="77777777" w:rsidR="00E30634" w:rsidRDefault="00E30634" w:rsidP="00E30634">
      <w:pPr>
        <w:pStyle w:val="HLpat-MarginNumber-Right"/>
        <w:framePr w:wrap="around"/>
      </w:pPr>
    </w:p>
    <w:p w14:paraId="28111AE1" w14:textId="7C2903B7" w:rsidR="00657A70" w:rsidRDefault="00DE1755" w:rsidP="00EB0C53">
      <w:pPr>
        <w:pStyle w:val="HLpat-Body-B0"/>
      </w:pPr>
      <w:r>
        <w:t xml:space="preserve">We </w:t>
      </w:r>
      <w:r w:rsidR="002B1D43">
        <w:t>still</w:t>
      </w:r>
      <w:r>
        <w:t xml:space="preserve"> recommend us</w:t>
      </w:r>
      <w:r w:rsidR="0008051A">
        <w:t>ing</w:t>
      </w:r>
      <w:r>
        <w:t xml:space="preserve"> </w:t>
      </w:r>
      <w:r w:rsidR="0008051A">
        <w:t xml:space="preserve">only “named </w:t>
      </w:r>
      <w:r>
        <w:t>headings</w:t>
      </w:r>
      <w:r w:rsidR="0008051A">
        <w:t>”</w:t>
      </w:r>
      <w:r>
        <w:t xml:space="preserve"> and rely on margin numbers where it is simply about having means to reference something.</w:t>
      </w:r>
    </w:p>
    <w:p w14:paraId="73937CD6" w14:textId="77777777" w:rsidR="00E30634" w:rsidRDefault="00E30634" w:rsidP="00E30634">
      <w:pPr>
        <w:pStyle w:val="HLpat-MarginNumber-Right"/>
        <w:framePr w:wrap="around"/>
      </w:pPr>
    </w:p>
    <w:p w14:paraId="5A8FC737" w14:textId="1C152E07" w:rsidR="0008051A" w:rsidRDefault="0008051A" w:rsidP="00EB0C53">
      <w:pPr>
        <w:pStyle w:val="HLpat-Body-B0"/>
      </w:pPr>
      <w:r>
        <w:t>However, on popular request, we have re-introduced these Level Styles which work as follows:</w:t>
      </w:r>
    </w:p>
    <w:p w14:paraId="28DC3A3C" w14:textId="1A2DEC5A" w:rsidR="005143F1" w:rsidRDefault="002B1D43" w:rsidP="00811E6D">
      <w:pPr>
        <w:pStyle w:val="HLpat-Level-L1"/>
      </w:pPr>
      <w:r>
        <w:lastRenderedPageBreak/>
        <w:t>You simply select your respective style (“HLpat – Level – L1” through “HLpat – Level – L5”) and start typing away.</w:t>
      </w:r>
    </w:p>
    <w:p w14:paraId="54823B9E" w14:textId="07DC20B3" w:rsidR="005143F1" w:rsidRDefault="005143F1" w:rsidP="00666DA3">
      <w:pPr>
        <w:pStyle w:val="HLpat-Level-L2"/>
      </w:pPr>
      <w:r>
        <w:t>The Levels exist from 1 to 5, in parallel to the headings.</w:t>
      </w:r>
      <w:r w:rsidR="00666DA3">
        <w:t xml:space="preserve"> </w:t>
      </w:r>
      <w:r w:rsidR="00666DA3" w:rsidRPr="00666DA3">
        <w:t xml:space="preserve">The </w:t>
      </w:r>
      <w:r w:rsidR="00666DA3">
        <w:t>l</w:t>
      </w:r>
      <w:r w:rsidR="00666DA3" w:rsidRPr="00666DA3">
        <w:t>evels</w:t>
      </w:r>
      <w:r w:rsidR="00666DA3">
        <w:t xml:space="preserve"> numbering l</w:t>
      </w:r>
      <w:r w:rsidR="00666DA3" w:rsidRPr="00666DA3">
        <w:t xml:space="preserve">ist is independent from the </w:t>
      </w:r>
      <w:r w:rsidR="00666DA3">
        <w:t>h</w:t>
      </w:r>
      <w:r w:rsidR="00666DA3" w:rsidRPr="00666DA3">
        <w:t>eadings</w:t>
      </w:r>
      <w:r w:rsidR="00666DA3">
        <w:t xml:space="preserve"> numbering list</w:t>
      </w:r>
      <w:r w:rsidR="00666DA3" w:rsidRPr="00666DA3">
        <w:t xml:space="preserve">. </w:t>
      </w:r>
      <w:r w:rsidR="00666DA3">
        <w:t xml:space="preserve">The fact that </w:t>
      </w:r>
      <w:r w:rsidR="00666DA3" w:rsidRPr="00666DA3">
        <w:t>the</w:t>
      </w:r>
      <w:r w:rsidR="00666DA3">
        <w:t>se two systems</w:t>
      </w:r>
      <w:r w:rsidR="00666DA3" w:rsidRPr="00666DA3">
        <w:t xml:space="preserve"> exist in paralle</w:t>
      </w:r>
      <w:r w:rsidR="00666DA3">
        <w:t xml:space="preserve">l means that </w:t>
      </w:r>
      <w:r w:rsidR="00666DA3" w:rsidRPr="00666DA3">
        <w:rPr>
          <w:b/>
          <w:bCs/>
        </w:rPr>
        <w:t>you need to manually manage the restarting of the level list and maintain coherence with the overall system</w:t>
      </w:r>
      <w:r w:rsidR="00666DA3">
        <w:t xml:space="preserve">. </w:t>
      </w:r>
    </w:p>
    <w:p w14:paraId="27A0A5A1" w14:textId="78BD0F34" w:rsidR="005143F1" w:rsidRDefault="005143F1" w:rsidP="001045DF">
      <w:pPr>
        <w:pStyle w:val="HLpat-Level-L3"/>
      </w:pPr>
      <w:r>
        <w:t>Because of our automated margin numbers, you will need to either turn those off or turn on the level style individually again for the next paragraph. In a way, numbered paragraphs are a conflicting system to the (automated) margin numbers.</w:t>
      </w:r>
    </w:p>
    <w:p w14:paraId="381FAC4B" w14:textId="0959F76F" w:rsidR="0008051A" w:rsidRDefault="005143F1" w:rsidP="005143F1">
      <w:pPr>
        <w:pStyle w:val="HLpat-Level-L4"/>
      </w:pPr>
      <w:r>
        <w:t>The Levels exist from 1 to 5, in parallel to the headings.</w:t>
      </w:r>
    </w:p>
    <w:p w14:paraId="60B85EAE" w14:textId="77777777" w:rsidR="00E30634" w:rsidRDefault="00E30634" w:rsidP="00E30634">
      <w:pPr>
        <w:pStyle w:val="HLpat-MarginNumber-Right"/>
        <w:framePr w:wrap="around"/>
      </w:pPr>
    </w:p>
    <w:p w14:paraId="1347ADBB" w14:textId="20A12294" w:rsidR="00DE1755" w:rsidRDefault="0008051A" w:rsidP="00811E6D">
      <w:pPr>
        <w:pStyle w:val="HLpat-Body-B1"/>
      </w:pPr>
      <w:r>
        <w:t>Additionally</w:t>
      </w:r>
      <w:r w:rsidR="00DE1755">
        <w:t>, we have still included a style for generic numbered lists to allow for lists. Please do note that these are not intended to set numbers for full paragraphs but rather provide a unified style for numbered lines</w:t>
      </w:r>
      <w:r w:rsidR="004C5C13">
        <w:t>, which you could use as follows:</w:t>
      </w:r>
    </w:p>
    <w:p w14:paraId="60D4507D" w14:textId="5A612C3D" w:rsidR="00DE1755" w:rsidRDefault="00543952" w:rsidP="00987F08">
      <w:pPr>
        <w:pStyle w:val="HLpat-List-Numbered"/>
      </w:pPr>
      <w:r>
        <w:t>Many thanks.</w:t>
      </w:r>
    </w:p>
    <w:p w14:paraId="0E4CD141" w14:textId="3CE6C62C" w:rsidR="004C5C13" w:rsidRDefault="00543952" w:rsidP="00987F08">
      <w:pPr>
        <w:pStyle w:val="HLpat-List-Numbered"/>
      </w:pPr>
      <w:r>
        <w:t>Best regards.</w:t>
      </w:r>
    </w:p>
    <w:p w14:paraId="4448374A" w14:textId="08676236" w:rsidR="004C5C13" w:rsidRPr="00DE1755" w:rsidRDefault="00543952" w:rsidP="00987F08">
      <w:pPr>
        <w:pStyle w:val="HLpat-List-Numbered"/>
      </w:pPr>
      <w:r>
        <w:t>Bye.</w:t>
      </w:r>
    </w:p>
    <w:p w14:paraId="0D12B1AE" w14:textId="0D0D24BB" w:rsidR="00D862CB" w:rsidRPr="00AC7072" w:rsidRDefault="00D862CB" w:rsidP="00AC7072">
      <w:pPr>
        <w:pStyle w:val="HLpat-Heading-H2"/>
        <w:rPr>
          <w:rFonts w:hint="eastAsia"/>
        </w:rPr>
      </w:pPr>
      <w:bookmarkStart w:id="26" w:name="_Toc227065416"/>
      <w:r w:rsidRPr="00AC7072">
        <w:t>Text Paragraphs</w:t>
      </w:r>
      <w:bookmarkEnd w:id="26"/>
    </w:p>
    <w:p w14:paraId="67358A68" w14:textId="15B72555" w:rsidR="00F831D5" w:rsidRPr="00F831D5" w:rsidRDefault="00EB0C53" w:rsidP="008D2F17">
      <w:pPr>
        <w:pStyle w:val="HLpat-Heading-H3"/>
        <w:rPr>
          <w:rFonts w:hint="eastAsia"/>
        </w:rPr>
      </w:pPr>
      <w:bookmarkStart w:id="27" w:name="_Toc227065417"/>
      <w:r>
        <w:t>HLpat – Body – B0 – B1</w:t>
      </w:r>
      <w:bookmarkEnd w:id="27"/>
    </w:p>
    <w:p w14:paraId="2C49A73A" w14:textId="77777777" w:rsidR="00E30634" w:rsidRDefault="00E30634" w:rsidP="00E30634">
      <w:pPr>
        <w:pStyle w:val="HLpat-MarginNumber-Right"/>
        <w:framePr w:wrap="around"/>
      </w:pPr>
    </w:p>
    <w:p w14:paraId="585558D3" w14:textId="7EEEDAB7" w:rsidR="00DE1755" w:rsidRPr="00DE1755" w:rsidRDefault="00334C20" w:rsidP="00EB0C53">
      <w:pPr>
        <w:pStyle w:val="HLpat-Body-B0"/>
      </w:pPr>
      <w:r>
        <w:t xml:space="preserve">There are </w:t>
      </w:r>
      <w:r w:rsidR="00EB0C53">
        <w:t>two</w:t>
      </w:r>
      <w:r>
        <w:t xml:space="preserve"> styles for regular text</w:t>
      </w:r>
      <w:r w:rsidR="00EB0C53">
        <w:t xml:space="preserve"> paragra</w:t>
      </w:r>
      <w:r w:rsidR="000B3785">
        <w:t>p</w:t>
      </w:r>
      <w:r w:rsidR="00EB0C53">
        <w:t>hs</w:t>
      </w:r>
      <w:r>
        <w:t>. The only difference is the level of indentation which increases by 1cm with each level, starting with 0</w:t>
      </w:r>
      <w:r w:rsidR="001C4A03">
        <w:t>.</w:t>
      </w:r>
    </w:p>
    <w:p w14:paraId="0C56F482" w14:textId="77777777" w:rsidR="00E30634" w:rsidRDefault="00E30634" w:rsidP="00E30634">
      <w:pPr>
        <w:pStyle w:val="HLpat-MarginNumber-Right"/>
        <w:framePr w:wrap="around"/>
      </w:pPr>
    </w:p>
    <w:p w14:paraId="16F96630" w14:textId="1DBD9056" w:rsidR="000466B4" w:rsidRDefault="00EB0C53" w:rsidP="00EB0C53">
      <w:pPr>
        <w:pStyle w:val="HLpat-Body-B0"/>
      </w:pPr>
      <w:r>
        <w:t>HLpat – Body – B0</w:t>
      </w:r>
    </w:p>
    <w:p w14:paraId="1E682E1B" w14:textId="77777777" w:rsidR="00E30634" w:rsidRDefault="00E30634" w:rsidP="00E30634">
      <w:pPr>
        <w:pStyle w:val="HLpat-MarginNumber-Right"/>
        <w:framePr w:wrap="around"/>
      </w:pPr>
    </w:p>
    <w:p w14:paraId="552C8DC7" w14:textId="6508D1DE" w:rsidR="00EB0C53" w:rsidRDefault="00EB0C53" w:rsidP="00EB0C53">
      <w:pPr>
        <w:pStyle w:val="HLpat-Body-B1"/>
      </w:pPr>
      <w:r>
        <w:t>HLpat – Body – B1</w:t>
      </w:r>
    </w:p>
    <w:p w14:paraId="04F5CEBD" w14:textId="77777777" w:rsidR="00E30634" w:rsidRDefault="00E30634" w:rsidP="00E30634">
      <w:pPr>
        <w:pStyle w:val="HLpat-MarginNumber-Right"/>
        <w:framePr w:wrap="around"/>
      </w:pPr>
    </w:p>
    <w:p w14:paraId="25E50D9E" w14:textId="1B0AB606" w:rsidR="00642043" w:rsidRDefault="00642043" w:rsidP="00EB0C53">
      <w:pPr>
        <w:pStyle w:val="HLpat-Body-B0"/>
      </w:pPr>
      <w:r>
        <w:t xml:space="preserve">Regularly, we only use </w:t>
      </w:r>
      <w:r w:rsidR="00EB0C53">
        <w:t xml:space="preserve">HLpat – </w:t>
      </w:r>
      <w:r>
        <w:t xml:space="preserve">Body 0 (for all text blocks under Heading 1-  Heading 3) and </w:t>
      </w:r>
      <w:r w:rsidR="00EB0C53">
        <w:t xml:space="preserve">HLpat – </w:t>
      </w:r>
      <w:r>
        <w:t xml:space="preserve">Body </w:t>
      </w:r>
      <w:r w:rsidR="00EB0C53">
        <w:t>– B</w:t>
      </w:r>
      <w:r>
        <w:t>1 (for all text blocks under Heading 4 and lower).</w:t>
      </w:r>
    </w:p>
    <w:p w14:paraId="006FB0B5" w14:textId="77777777" w:rsidR="00581420" w:rsidRDefault="00307082" w:rsidP="008D2F17">
      <w:pPr>
        <w:pStyle w:val="HLpat-Heading-H3"/>
        <w:rPr>
          <w:rFonts w:hint="eastAsia"/>
        </w:rPr>
      </w:pPr>
      <w:bookmarkStart w:id="28" w:name="_Toc227065418"/>
      <w:r>
        <w:t>Special Elements</w:t>
      </w:r>
      <w:bookmarkEnd w:id="28"/>
    </w:p>
    <w:p w14:paraId="4A9D5009" w14:textId="77777777" w:rsidR="003360A2" w:rsidRDefault="00581420" w:rsidP="003360A2">
      <w:pPr>
        <w:pStyle w:val="HLpat-Heading-H4"/>
        <w:rPr>
          <w:rFonts w:hint="eastAsia"/>
        </w:rPr>
      </w:pPr>
      <w:bookmarkStart w:id="29" w:name="_Toc227065419"/>
      <w:r>
        <w:t>Requests</w:t>
      </w:r>
      <w:bookmarkEnd w:id="29"/>
    </w:p>
    <w:p w14:paraId="5AC6E34C" w14:textId="77777777" w:rsidR="00E30634" w:rsidRDefault="00E30634" w:rsidP="00E30634">
      <w:pPr>
        <w:pStyle w:val="HLpat-MarginNumber-Right"/>
        <w:framePr w:wrap="around"/>
      </w:pPr>
    </w:p>
    <w:p w14:paraId="3D8EDDFA" w14:textId="31566755" w:rsidR="003B76F5" w:rsidRPr="003B76F5" w:rsidRDefault="003B76F5" w:rsidP="00EB0C53">
      <w:pPr>
        <w:pStyle w:val="HLpat-Body-B1"/>
      </w:pPr>
      <w:r>
        <w:t>We have special elements for the requests and applications we are bringing forward.</w:t>
      </w:r>
    </w:p>
    <w:p w14:paraId="13BC7EEA" w14:textId="01E4652F" w:rsidR="003360A2" w:rsidRPr="003360A2" w:rsidRDefault="003360A2" w:rsidP="003360A2">
      <w:pPr>
        <w:pStyle w:val="HLpat-Heading-H5"/>
        <w:rPr>
          <w:rFonts w:hint="eastAsia"/>
        </w:rPr>
      </w:pPr>
      <w:bookmarkStart w:id="30" w:name="_Toc227065420"/>
      <w:r>
        <w:lastRenderedPageBreak/>
        <w:t>Section</w:t>
      </w:r>
      <w:bookmarkEnd w:id="30"/>
    </w:p>
    <w:p w14:paraId="3D9FAA56" w14:textId="77777777" w:rsidR="00E30634" w:rsidRDefault="00E30634" w:rsidP="00E30634">
      <w:pPr>
        <w:pStyle w:val="HLpat-MarginNumber-Right"/>
        <w:framePr w:wrap="around"/>
      </w:pPr>
    </w:p>
    <w:p w14:paraId="6975AED4" w14:textId="2F0A6A60" w:rsidR="00581420" w:rsidRDefault="00581420" w:rsidP="00EB0C53">
      <w:pPr>
        <w:pStyle w:val="HLpat-Body-B1"/>
      </w:pPr>
      <w:r>
        <w:t xml:space="preserve">Most of our submissions include </w:t>
      </w:r>
      <w:r w:rsidR="003360A2">
        <w:t xml:space="preserve">a dedicated section with </w:t>
      </w:r>
      <w:r>
        <w:t>requests to the Court. We use a separate numbering system for them and indent the requests differently. Additionally, there are no margin numbers for the different parts of the requests. Please use the "HLpat – Requests" styles.</w:t>
      </w:r>
    </w:p>
    <w:p w14:paraId="7654136D" w14:textId="7A0861D1" w:rsidR="00581420" w:rsidRDefault="00581420" w:rsidP="00987F08">
      <w:pPr>
        <w:pStyle w:val="HLpat-Requests-Intro"/>
      </w:pPr>
      <w:r>
        <w:t xml:space="preserve">We hereby </w:t>
      </w:r>
      <w:r w:rsidRPr="00581420">
        <w:rPr>
          <w:b/>
          <w:bCs/>
        </w:rPr>
        <w:t>request</w:t>
      </w:r>
      <w:r w:rsidR="00610D25">
        <w:rPr>
          <w:b/>
          <w:bCs/>
        </w:rPr>
        <w:t xml:space="preserve"> …</w:t>
      </w:r>
    </w:p>
    <w:p w14:paraId="0B7DD0BE" w14:textId="4C2BB901" w:rsidR="004C2EDA" w:rsidRDefault="00581420" w:rsidP="00987F08">
      <w:pPr>
        <w:pStyle w:val="HLpat-Requests-Level1"/>
      </w:pPr>
      <w:r>
        <w:t>To use these styles</w:t>
      </w:r>
    </w:p>
    <w:p w14:paraId="2B1CA0DA" w14:textId="1718B739" w:rsidR="00A92DFD" w:rsidRDefault="00610D25" w:rsidP="00987F08">
      <w:pPr>
        <w:pStyle w:val="HLpat-Requests-Level2"/>
      </w:pPr>
      <w:r>
        <w:t>and formatting</w:t>
      </w:r>
      <w:r w:rsidR="004C2EDA">
        <w:t>s</w:t>
      </w:r>
      <w:r w:rsidR="00CF2CAF">
        <w:t>; you can use…</w:t>
      </w:r>
    </w:p>
    <w:p w14:paraId="22455FAE" w14:textId="46E06A57" w:rsidR="00A92DFD" w:rsidRDefault="00CF2CAF" w:rsidP="00987F08">
      <w:pPr>
        <w:pStyle w:val="HLpat-Requests-Level3"/>
      </w:pPr>
      <w:r>
        <w:t>numbered</w:t>
      </w:r>
      <w:r w:rsidR="004C2EDA">
        <w:t xml:space="preserve"> </w:t>
      </w:r>
      <w:r w:rsidR="00F31F9E">
        <w:t>list</w:t>
      </w:r>
      <w:r>
        <w:t xml:space="preserve"> items</w:t>
      </w:r>
      <w:r w:rsidR="00F46378">
        <w:t>, such as</w:t>
      </w:r>
    </w:p>
    <w:p w14:paraId="5E9DC96F" w14:textId="4A40432B" w:rsidR="004C2EDA" w:rsidRDefault="00F31F9E" w:rsidP="00987F08">
      <w:pPr>
        <w:pStyle w:val="HLpat-Requests-Level4"/>
      </w:pPr>
      <w:r>
        <w:t>this one</w:t>
      </w:r>
    </w:p>
    <w:p w14:paraId="38C3C629" w14:textId="093F6C0A" w:rsidR="00511370" w:rsidRDefault="00F31F9E" w:rsidP="00987F08">
      <w:pPr>
        <w:pStyle w:val="HLpat-Requests-Level4"/>
      </w:pPr>
      <w:r>
        <w:t>or this one</w:t>
      </w:r>
      <w:r w:rsidR="00CF2CAF">
        <w:t>;</w:t>
      </w:r>
    </w:p>
    <w:p w14:paraId="3405BA56" w14:textId="202115FB" w:rsidR="00CF2CAF" w:rsidRDefault="00CF2CAF" w:rsidP="00987F08">
      <w:pPr>
        <w:pStyle w:val="HLpat-Requests-Level3"/>
      </w:pPr>
      <w:r>
        <w:t>non-numbered list items, such as</w:t>
      </w:r>
    </w:p>
    <w:p w14:paraId="4945A9D9" w14:textId="70CA8290" w:rsidR="00CF2CAF" w:rsidRDefault="00CF2CAF" w:rsidP="00987F08">
      <w:pPr>
        <w:pStyle w:val="HLpat-Requests-Level4Bullet"/>
      </w:pPr>
      <w:r>
        <w:t>this one</w:t>
      </w:r>
    </w:p>
    <w:p w14:paraId="25410B1E" w14:textId="0C118888" w:rsidR="00CF2CAF" w:rsidRDefault="00CF2CAF" w:rsidP="00987F08">
      <w:pPr>
        <w:pStyle w:val="HLpat-Requests-Level4Bullet"/>
      </w:pPr>
      <w:r>
        <w:t>or this one;</w:t>
      </w:r>
    </w:p>
    <w:p w14:paraId="40F80B8D" w14:textId="2B7D0E9D" w:rsidR="00CF2CAF" w:rsidRDefault="00CF2CAF" w:rsidP="00987F08">
      <w:pPr>
        <w:pStyle w:val="HLpat-Requests-Level3Bullet"/>
      </w:pPr>
      <w:r>
        <w:t>which work on all 4 levels</w:t>
      </w:r>
    </w:p>
    <w:p w14:paraId="4839A066" w14:textId="4191AFBE" w:rsidR="00CF2CAF" w:rsidRDefault="00CF2CAF" w:rsidP="00987F08">
      <w:pPr>
        <w:pStyle w:val="HLpat-Requests-Level2Bullet"/>
      </w:pPr>
      <w:r>
        <w:t>as you can see</w:t>
      </w:r>
    </w:p>
    <w:p w14:paraId="09D19469" w14:textId="13A89250" w:rsidR="003360A2" w:rsidRDefault="00CF2CAF" w:rsidP="00987F08">
      <w:pPr>
        <w:pStyle w:val="HLpat-Requests-Level1Bullet"/>
      </w:pPr>
      <w:r>
        <w:t>here.</w:t>
      </w:r>
    </w:p>
    <w:p w14:paraId="4D3F1B40" w14:textId="06C3C701" w:rsidR="003360A2" w:rsidRDefault="003360A2" w:rsidP="003360A2">
      <w:pPr>
        <w:pStyle w:val="HLpat-Heading-H5"/>
        <w:rPr>
          <w:rFonts w:hint="eastAsia"/>
        </w:rPr>
      </w:pPr>
      <w:bookmarkStart w:id="31" w:name="_Toc227065421"/>
      <w:r>
        <w:t>Inline Requests</w:t>
      </w:r>
      <w:bookmarkEnd w:id="31"/>
    </w:p>
    <w:p w14:paraId="73FC3F04" w14:textId="77777777" w:rsidR="00E30634" w:rsidRDefault="00E30634" w:rsidP="00E30634">
      <w:pPr>
        <w:pStyle w:val="HLpat-MarginNumber-Right"/>
        <w:framePr w:wrap="around"/>
      </w:pPr>
    </w:p>
    <w:p w14:paraId="30A26EB9" w14:textId="13C47D01" w:rsidR="003360A2" w:rsidRDefault="003360A2" w:rsidP="00EB0C53">
      <w:pPr>
        <w:pStyle w:val="HLpat-Body-B1"/>
      </w:pPr>
      <w:r>
        <w:t xml:space="preserve">You can also use requests within your submission. In that we case we would </w:t>
      </w:r>
      <w:r w:rsidRPr="003360A2">
        <w:rPr>
          <w:b/>
          <w:bCs/>
        </w:rPr>
        <w:t>recommend</w:t>
      </w:r>
      <w:r>
        <w:t xml:space="preserve"> to format them like this:</w:t>
      </w:r>
    </w:p>
    <w:p w14:paraId="4B873565" w14:textId="24EB9A61" w:rsidR="003360A2" w:rsidRDefault="003360A2" w:rsidP="00987F08">
      <w:pPr>
        <w:pStyle w:val="HLpat-Requests-Level1Bullet"/>
      </w:pPr>
      <w:r>
        <w:t>use the HLpat – Requests – Level 1 (Bullet) Style or, alternatively,</w:t>
      </w:r>
    </w:p>
    <w:p w14:paraId="5551F53E" w14:textId="62B992B7" w:rsidR="003360A2" w:rsidRPr="003360A2" w:rsidRDefault="003360A2" w:rsidP="00987F08">
      <w:pPr>
        <w:pStyle w:val="HLpat-Requests-Level2Bullet"/>
      </w:pPr>
      <w:r>
        <w:t>one of the other following styles for the lower levels.</w:t>
      </w:r>
    </w:p>
    <w:p w14:paraId="2D7DC0D7" w14:textId="09053261" w:rsidR="00DB783D" w:rsidRPr="00DB783D" w:rsidRDefault="003360A2" w:rsidP="00DB783D">
      <w:pPr>
        <w:pStyle w:val="HLpat-Heading-H4"/>
        <w:rPr>
          <w:rFonts w:hint="eastAsia"/>
        </w:rPr>
      </w:pPr>
      <w:bookmarkStart w:id="32" w:name="_Toc227065422"/>
      <w:r>
        <w:t>M</w:t>
      </w:r>
      <w:r w:rsidR="00D862CB">
        <w:t>argin Numbers</w:t>
      </w:r>
      <w:bookmarkEnd w:id="32"/>
    </w:p>
    <w:p w14:paraId="39232162" w14:textId="77777777" w:rsidR="00E30634" w:rsidRDefault="00E30634" w:rsidP="00E30634">
      <w:pPr>
        <w:pStyle w:val="HLpat-MarginNumber-Right"/>
        <w:framePr w:wrap="around"/>
      </w:pPr>
    </w:p>
    <w:p w14:paraId="23BA9470" w14:textId="23777729" w:rsidR="00477C32" w:rsidRDefault="004706CC" w:rsidP="00EB0C53">
      <w:pPr>
        <w:pStyle w:val="HLpat-Body-B1"/>
      </w:pPr>
      <w:r>
        <w:t>It appears as if the majority of our colleagues and competitors use margin numbers by now, probably because it is easier to work with than referencing pages or – even worse – headings. We recommend doing the same and have therefore included two respective styles.</w:t>
      </w:r>
    </w:p>
    <w:p w14:paraId="76121FFD" w14:textId="40269EC0" w:rsidR="00251F70" w:rsidRDefault="00251F70" w:rsidP="00251F70">
      <w:pPr>
        <w:pStyle w:val="HLpat-Heading-H5"/>
        <w:rPr>
          <w:rFonts w:hint="eastAsia"/>
        </w:rPr>
      </w:pPr>
      <w:bookmarkStart w:id="33" w:name="_Toc227065423"/>
      <w:r>
        <w:lastRenderedPageBreak/>
        <w:t>Right vs Left</w:t>
      </w:r>
      <w:bookmarkEnd w:id="33"/>
    </w:p>
    <w:p w14:paraId="47870FD7" w14:textId="77777777" w:rsidR="00E30634" w:rsidRDefault="00E30634" w:rsidP="00E30634">
      <w:pPr>
        <w:pStyle w:val="HLpat-MarginNumber-Right"/>
        <w:framePr w:wrap="around"/>
      </w:pPr>
    </w:p>
    <w:p w14:paraId="16CC35C3" w14:textId="73F6361E" w:rsidR="00251F70" w:rsidRDefault="004706CC" w:rsidP="00EB0C53">
      <w:pPr>
        <w:pStyle w:val="HLpat-Body-B1"/>
      </w:pPr>
      <w:r>
        <w:t xml:space="preserve">The question of whether the margin numbers should be on the left or on the right side of the page appears to be a matter of preference; both sides have advantages and disadvantages. </w:t>
      </w:r>
      <w:r w:rsidR="00AA7740">
        <w:t>However, w</w:t>
      </w:r>
      <w:r>
        <w:t>e should be consistent and not switch between styles within one submission</w:t>
      </w:r>
      <w:r w:rsidR="00477C32">
        <w:t>.</w:t>
      </w:r>
    </w:p>
    <w:p w14:paraId="2823796E" w14:textId="77777777" w:rsidR="00E30634" w:rsidRDefault="00E30634" w:rsidP="00E30634">
      <w:pPr>
        <w:pStyle w:val="HLpat-MarginNumber-Right"/>
        <w:framePr w:wrap="around"/>
      </w:pPr>
    </w:p>
    <w:p w14:paraId="6795C54D" w14:textId="56C6EA9D" w:rsidR="00251F70" w:rsidRDefault="00AA7740" w:rsidP="00EB0C53">
      <w:pPr>
        <w:pStyle w:val="HLpat-Body-B1"/>
      </w:pPr>
      <w:r>
        <w:t>In order not to convolute the left side of the document, the standard setting (and our recommendation!) is to use the "Right"-mode. But do not worry, y</w:t>
      </w:r>
      <w:r w:rsidR="00251F70">
        <w:t>ou can also switch modes should you change your mind</w:t>
      </w:r>
      <w:r>
        <w:t xml:space="preserve"> later</w:t>
      </w:r>
      <w:r w:rsidR="00251F70">
        <w:t>.</w:t>
      </w:r>
      <w:r w:rsidR="006C3552">
        <w:t xml:space="preserve"> Use the button in the HL Patent Tab if you need to.</w:t>
      </w:r>
    </w:p>
    <w:p w14:paraId="692AF8C0" w14:textId="0DEB334F" w:rsidR="00477C32" w:rsidRDefault="00251F70" w:rsidP="00251F70">
      <w:pPr>
        <w:pStyle w:val="HLpat-Heading-H5"/>
        <w:rPr>
          <w:rFonts w:hint="eastAsia"/>
        </w:rPr>
      </w:pPr>
      <w:bookmarkStart w:id="34" w:name="_Toc227065424"/>
      <w:r>
        <w:t>Inserting Margin Numbers</w:t>
      </w:r>
      <w:bookmarkEnd w:id="34"/>
    </w:p>
    <w:p w14:paraId="5F72EBA4" w14:textId="77777777" w:rsidR="00E30634" w:rsidRDefault="00E30634" w:rsidP="00E30634">
      <w:pPr>
        <w:pStyle w:val="HLpat-MarginNumber-Right"/>
        <w:framePr w:wrap="around"/>
      </w:pPr>
    </w:p>
    <w:p w14:paraId="1E424740" w14:textId="031BE027" w:rsidR="00477C32" w:rsidRDefault="00477C32" w:rsidP="00EB0C53">
      <w:pPr>
        <w:pStyle w:val="HLpat-Body-B1"/>
      </w:pPr>
      <w:r>
        <w:t>You can either insert Margin Numbers manually (by creating an empty line and applying the respective "HLpat – Margin Number" style) or clicking on "Insert Mn" in the HL Patent tab.</w:t>
      </w:r>
    </w:p>
    <w:p w14:paraId="301DD25C" w14:textId="77777777" w:rsidR="00E30634" w:rsidRDefault="00E30634" w:rsidP="00E30634">
      <w:pPr>
        <w:pStyle w:val="HLpat-MarginNumber-Right"/>
        <w:framePr w:wrap="around"/>
      </w:pPr>
    </w:p>
    <w:p w14:paraId="0581F80D" w14:textId="4ADD8AAC" w:rsidR="00477C32" w:rsidRPr="002F040D" w:rsidRDefault="00477C32" w:rsidP="00EB0C53">
      <w:pPr>
        <w:pStyle w:val="HLpat-Body-B1"/>
      </w:pPr>
      <w:r>
        <w:t xml:space="preserve">You can also turn on the automated insertion of </w:t>
      </w:r>
      <w:r w:rsidR="004706CC">
        <w:t xml:space="preserve">margin numbers </w:t>
      </w:r>
      <w:r>
        <w:t xml:space="preserve">between "Body paragraphs" by using the respective option in the HL Patent Tab. </w:t>
      </w:r>
    </w:p>
    <w:p w14:paraId="725547CC" w14:textId="3F9B8157" w:rsidR="008A3EB4" w:rsidRDefault="008A3EB4" w:rsidP="008A3EB4">
      <w:pPr>
        <w:pStyle w:val="HLpat-Heading-H4"/>
        <w:rPr>
          <w:rFonts w:hint="eastAsia"/>
        </w:rPr>
      </w:pPr>
      <w:bookmarkStart w:id="35" w:name="_Toc227065425"/>
      <w:r>
        <w:t>Exhibits</w:t>
      </w:r>
      <w:bookmarkEnd w:id="35"/>
    </w:p>
    <w:p w14:paraId="43811A5F" w14:textId="77777777" w:rsidR="00E30634" w:rsidRDefault="00E30634" w:rsidP="00E30634">
      <w:pPr>
        <w:pStyle w:val="HLpat-MarginNumber-Right"/>
        <w:framePr w:wrap="around"/>
      </w:pPr>
    </w:p>
    <w:p w14:paraId="4CB04A94" w14:textId="1D6EECDA" w:rsidR="008A3EB4" w:rsidRDefault="008A3EB4" w:rsidP="00EB0C53">
      <w:pPr>
        <w:pStyle w:val="HLpat-Body-B1"/>
      </w:pPr>
      <w:r w:rsidRPr="008A3EB4">
        <w:t>Introduce your submission's exhibits by selecting the style "</w:t>
      </w:r>
      <w:r w:rsidR="00966A1A">
        <w:t xml:space="preserve">HLpat – </w:t>
      </w:r>
      <w:r w:rsidRPr="008A3EB4">
        <w:t>Exhibit", such as seen below:</w:t>
      </w:r>
    </w:p>
    <w:p w14:paraId="41709EDF" w14:textId="009298D2" w:rsidR="00AF0D47" w:rsidRPr="00AF0D47" w:rsidRDefault="00D07FD5" w:rsidP="00D07FD5">
      <w:pPr>
        <w:pStyle w:val="HLpat-Exhibit"/>
      </w:pPr>
      <w:bookmarkStart w:id="36" w:name="HLpat_Exhibit_3"/>
      <w:r>
        <w:t xml:space="preserve">Exhibit HL </w:t>
      </w:r>
      <w:r>
        <w:fldChar w:fldCharType="begin"/>
      </w:r>
      <w:r>
        <w:instrText xml:space="preserve"> SEQ Exhibit \* Arabic \r 1 </w:instrText>
      </w:r>
      <w:r>
        <w:fldChar w:fldCharType="separate"/>
      </w:r>
      <w:r>
        <w:rPr>
          <w:noProof/>
        </w:rPr>
        <w:t>1</w:t>
      </w:r>
      <w:r>
        <w:fldChar w:fldCharType="end"/>
      </w:r>
      <w:bookmarkEnd w:id="36"/>
    </w:p>
    <w:p w14:paraId="0A6041E6" w14:textId="5F440352" w:rsidR="004D2C86" w:rsidRDefault="004D2C86" w:rsidP="00C06E43">
      <w:pPr>
        <w:pStyle w:val="HLpat-Heading-H4"/>
        <w:rPr>
          <w:rFonts w:hint="eastAsia"/>
        </w:rPr>
      </w:pPr>
      <w:bookmarkStart w:id="37" w:name="_Toc227065426"/>
      <w:r>
        <w:t>Evidence Offerings</w:t>
      </w:r>
      <w:bookmarkEnd w:id="37"/>
    </w:p>
    <w:p w14:paraId="393ABCEF" w14:textId="77777777" w:rsidR="00E30634" w:rsidRDefault="00E30634" w:rsidP="00E30634">
      <w:pPr>
        <w:pStyle w:val="HLpat-MarginNumber-Right"/>
        <w:framePr w:wrap="around"/>
      </w:pPr>
    </w:p>
    <w:p w14:paraId="29AC947D" w14:textId="5973596E" w:rsidR="004D2C86" w:rsidRDefault="004D2C86" w:rsidP="00EB0C53">
      <w:pPr>
        <w:pStyle w:val="HLpat-Body-B1"/>
      </w:pPr>
      <w:r>
        <w:t>When offering evidence, we suggest doing so in a separate line. There is also an element in the HL Patent Tab.</w:t>
      </w:r>
    </w:p>
    <w:p w14:paraId="226168F4" w14:textId="30BB6D30" w:rsidR="004D2C86" w:rsidRPr="004D2C86" w:rsidRDefault="004D2C86" w:rsidP="004D2C86">
      <w:pPr>
        <w:pStyle w:val="HLpat-EvidenceOffering"/>
      </w:pPr>
      <w:r w:rsidRPr="004D2C86">
        <w:rPr>
          <w:b/>
          <w:u w:val="single"/>
        </w:rPr>
        <w:t>Evidence:</w:t>
      </w:r>
      <w:r>
        <w:tab/>
        <w:t>Document</w:t>
      </w:r>
    </w:p>
    <w:p w14:paraId="6C49DA6F" w14:textId="3B215FAD" w:rsidR="00C06E43" w:rsidRDefault="00C06E43" w:rsidP="00C06E43">
      <w:pPr>
        <w:pStyle w:val="HLpat-Heading-H4"/>
        <w:rPr>
          <w:rFonts w:hint="eastAsia"/>
        </w:rPr>
      </w:pPr>
      <w:bookmarkStart w:id="38" w:name="_Toc227065427"/>
      <w:r>
        <w:t>Citations</w:t>
      </w:r>
      <w:bookmarkEnd w:id="38"/>
    </w:p>
    <w:p w14:paraId="0375CE2D" w14:textId="77777777" w:rsidR="00E30634" w:rsidRDefault="00E30634" w:rsidP="00E30634">
      <w:pPr>
        <w:pStyle w:val="HLpat-MarginNumber-Right"/>
        <w:framePr w:wrap="around"/>
      </w:pPr>
    </w:p>
    <w:p w14:paraId="4540AA61" w14:textId="156FF77A" w:rsidR="003413C9" w:rsidRPr="003413C9" w:rsidRDefault="003413C9" w:rsidP="00EB0C53">
      <w:pPr>
        <w:pStyle w:val="HLpat-Body-B1"/>
      </w:pPr>
      <w:r>
        <w:t>We have specific styles for including citations in our text.</w:t>
      </w:r>
      <w:r w:rsidR="00C8306D">
        <w:t xml:space="preserve"> They are formatted as italic font and are indented with 2cm from the left and 1cm from the right.</w:t>
      </w:r>
    </w:p>
    <w:p w14:paraId="2C3EEE02" w14:textId="636A2C09" w:rsidR="00C06E43" w:rsidRDefault="00C06E43" w:rsidP="00C06E43">
      <w:pPr>
        <w:pStyle w:val="HLpat-Heading-H5"/>
        <w:rPr>
          <w:rFonts w:hint="eastAsia"/>
        </w:rPr>
      </w:pPr>
      <w:bookmarkStart w:id="39" w:name="_Toc227065428"/>
      <w:r>
        <w:t>Simple Citations</w:t>
      </w:r>
      <w:bookmarkEnd w:id="39"/>
      <w:r>
        <w:t xml:space="preserve"> </w:t>
      </w:r>
    </w:p>
    <w:p w14:paraId="16CB6F0D" w14:textId="77777777" w:rsidR="00E30634" w:rsidRDefault="00E30634" w:rsidP="00E30634">
      <w:pPr>
        <w:pStyle w:val="HLpat-MarginNumber-Right"/>
        <w:framePr w:wrap="around"/>
      </w:pPr>
    </w:p>
    <w:p w14:paraId="008228E3" w14:textId="16DF7D02" w:rsidR="00AA7740" w:rsidRDefault="00C06E43" w:rsidP="00EB0C53">
      <w:pPr>
        <w:pStyle w:val="HLpat-Body-B1"/>
      </w:pPr>
      <w:r>
        <w:t>If you want to use citations in your text, you can do so by using the "HLpat – Citation" style</w:t>
      </w:r>
      <w:r w:rsidR="00C8306D">
        <w:t>.</w:t>
      </w:r>
    </w:p>
    <w:p w14:paraId="0CFE67C4" w14:textId="77777777" w:rsidR="00E30634" w:rsidRDefault="00E30634" w:rsidP="00E30634">
      <w:pPr>
        <w:pStyle w:val="HLpat-MarginNumber-Right"/>
        <w:framePr w:wrap="around"/>
      </w:pPr>
    </w:p>
    <w:p w14:paraId="69EBCBD9" w14:textId="107FAC37" w:rsidR="00C06E43" w:rsidRDefault="00C06E43" w:rsidP="00EB0C53">
      <w:pPr>
        <w:pStyle w:val="HLpat-Body-B1"/>
      </w:pPr>
      <w:r>
        <w:t>Someboday said:</w:t>
      </w:r>
    </w:p>
    <w:p w14:paraId="2BA5C75B" w14:textId="41F917C2" w:rsidR="00386739" w:rsidRPr="00386739" w:rsidRDefault="00386739" w:rsidP="00987F08">
      <w:pPr>
        <w:pStyle w:val="HLpat-Citation"/>
        <w:rPr>
          <w:lang w:val="en-GB"/>
        </w:rPr>
      </w:pPr>
      <w:r>
        <w:t>[Insert citation text here]</w:t>
      </w:r>
    </w:p>
    <w:p w14:paraId="3775E3A5" w14:textId="410A7879" w:rsidR="00C06E43" w:rsidRDefault="00C06E43" w:rsidP="00C06E43">
      <w:pPr>
        <w:pStyle w:val="HLpat-Heading-H5"/>
        <w:rPr>
          <w:rFonts w:hint="eastAsia"/>
        </w:rPr>
      </w:pPr>
      <w:bookmarkStart w:id="40" w:name="_Toc227065429"/>
      <w:r>
        <w:lastRenderedPageBreak/>
        <w:t>Citations with Translation</w:t>
      </w:r>
      <w:bookmarkEnd w:id="40"/>
    </w:p>
    <w:p w14:paraId="7B1284DA" w14:textId="77777777" w:rsidR="00E30634" w:rsidRDefault="00E30634" w:rsidP="00E30634">
      <w:pPr>
        <w:pStyle w:val="HLpat-MarginNumber-Right"/>
        <w:framePr w:wrap="around"/>
      </w:pPr>
    </w:p>
    <w:p w14:paraId="4A33CE51" w14:textId="5A72A436" w:rsidR="003902AA" w:rsidRDefault="00C06E43" w:rsidP="00EB0C53">
      <w:pPr>
        <w:pStyle w:val="HLpat-Body-B1"/>
      </w:pPr>
      <w:r>
        <w:t xml:space="preserve">If you want to use </w:t>
      </w:r>
      <w:r w:rsidR="003413C9">
        <w:t xml:space="preserve">a </w:t>
      </w:r>
      <w:r>
        <w:t>citation</w:t>
      </w:r>
      <w:r w:rsidR="003413C9">
        <w:t xml:space="preserve"> with a translation </w:t>
      </w:r>
      <w:r>
        <w:t>in your text, you can do so by using the "HLpat – Citation</w:t>
      </w:r>
      <w:r w:rsidR="003413C9">
        <w:t xml:space="preserve"> – Translation</w:t>
      </w:r>
      <w:r>
        <w:t>" style</w:t>
      </w:r>
      <w:r w:rsidR="003413C9">
        <w:t xml:space="preserve"> for the line in between</w:t>
      </w:r>
      <w:r w:rsidR="00D86CAA">
        <w:t>. We do not use additional margin numbers for the citation included in a paragraph.</w:t>
      </w:r>
    </w:p>
    <w:p w14:paraId="1629BE35" w14:textId="77777777" w:rsidR="00E30634" w:rsidRDefault="00E30634" w:rsidP="00E30634">
      <w:pPr>
        <w:pStyle w:val="HLpat-MarginNumber-Right"/>
        <w:framePr w:wrap="around"/>
      </w:pPr>
    </w:p>
    <w:p w14:paraId="2BC084EB" w14:textId="26228A8B" w:rsidR="00C06E43" w:rsidRDefault="00C06E43" w:rsidP="00EB0C53">
      <w:pPr>
        <w:pStyle w:val="HLpat-Body-B1"/>
      </w:pPr>
      <w:r>
        <w:t>Someboday said:</w:t>
      </w:r>
    </w:p>
    <w:p w14:paraId="28FD72C6" w14:textId="1E28EEDF" w:rsidR="00BA6676" w:rsidRDefault="00BA6676" w:rsidP="00987F08">
      <w:pPr>
        <w:pStyle w:val="HLpat-Citation"/>
      </w:pPr>
      <w:r>
        <w:t xml:space="preserve">[Insert original </w:t>
      </w:r>
      <w:r w:rsidRPr="008D2F7A">
        <w:t>text</w:t>
      </w:r>
      <w:r>
        <w:t xml:space="preserve"> here]</w:t>
      </w:r>
    </w:p>
    <w:p w14:paraId="4EAB48DC" w14:textId="74A8340D" w:rsidR="00BA6676" w:rsidRDefault="00BA6676" w:rsidP="00987F08">
      <w:pPr>
        <w:pStyle w:val="HLpat-Citation-Translation"/>
      </w:pPr>
      <w:r>
        <w:t>English translation:</w:t>
      </w:r>
    </w:p>
    <w:p w14:paraId="17386940" w14:textId="3E376BED" w:rsidR="006F09CD" w:rsidRDefault="00BA6676" w:rsidP="00987F08">
      <w:pPr>
        <w:pStyle w:val="HLpat-Citation"/>
      </w:pPr>
      <w:r>
        <w:t>[Insert translated text here]</w:t>
      </w:r>
    </w:p>
    <w:p w14:paraId="0F6B6586" w14:textId="77777777" w:rsidR="00E30634" w:rsidRDefault="00E30634" w:rsidP="00E30634">
      <w:pPr>
        <w:pStyle w:val="HLpat-MarginNumber-Right"/>
        <w:framePr w:wrap="around"/>
      </w:pPr>
    </w:p>
    <w:p w14:paraId="648C9624" w14:textId="01DCD1DB" w:rsidR="006F09CD" w:rsidRPr="00BA6676" w:rsidRDefault="006F09CD" w:rsidP="00EB0C53">
      <w:pPr>
        <w:pStyle w:val="HLpat-Body-B1"/>
      </w:pPr>
      <w:r>
        <w:t xml:space="preserve">You can insert a citation with </w:t>
      </w:r>
      <w:r w:rsidR="00234A13">
        <w:t>t</w:t>
      </w:r>
      <w:r>
        <w:t>ranslation via the "Insert Elements" Group in the HL Patent Tab.</w:t>
      </w:r>
    </w:p>
    <w:p w14:paraId="5E129677" w14:textId="36763CCD" w:rsidR="007509C5" w:rsidRDefault="007509C5" w:rsidP="008D2F17">
      <w:pPr>
        <w:pStyle w:val="HLpat-Heading-H4"/>
        <w:rPr>
          <w:rFonts w:hint="eastAsia"/>
        </w:rPr>
      </w:pPr>
      <w:bookmarkStart w:id="41" w:name="_Toc227065430"/>
      <w:r>
        <w:t xml:space="preserve">Images </w:t>
      </w:r>
      <w:r w:rsidR="00BE0E67">
        <w:t>and</w:t>
      </w:r>
      <w:r>
        <w:t xml:space="preserve"> </w:t>
      </w:r>
      <w:r w:rsidR="00BE0E67">
        <w:t>C</w:t>
      </w:r>
      <w:r w:rsidR="00A624CE">
        <w:t>aption</w:t>
      </w:r>
      <w:r w:rsidR="00BE0E67">
        <w:t>s</w:t>
      </w:r>
      <w:bookmarkEnd w:id="41"/>
    </w:p>
    <w:p w14:paraId="6A455BBA" w14:textId="77777777" w:rsidR="00E30634" w:rsidRDefault="00E30634" w:rsidP="00E30634">
      <w:pPr>
        <w:pStyle w:val="HLpat-MarginNumber-Right"/>
        <w:framePr w:wrap="around"/>
      </w:pPr>
    </w:p>
    <w:p w14:paraId="0C583F71" w14:textId="223870A0" w:rsidR="00BE0E67" w:rsidRDefault="00A624CE" w:rsidP="00EB0C53">
      <w:pPr>
        <w:pStyle w:val="HLpat-Body-B1"/>
      </w:pPr>
      <w:r>
        <w:t xml:space="preserve">You can </w:t>
      </w:r>
      <w:r w:rsidR="00BE0E67">
        <w:t>insert</w:t>
      </w:r>
      <w:r>
        <w:t xml:space="preserve"> images in your submissions </w:t>
      </w:r>
      <w:r w:rsidR="00BE0E67">
        <w:t xml:space="preserve">and format them </w:t>
      </w:r>
      <w:r>
        <w:t xml:space="preserve">in a similar way to citations. </w:t>
      </w:r>
    </w:p>
    <w:p w14:paraId="656D03D2" w14:textId="77777777" w:rsidR="00E30634" w:rsidRDefault="00E30634" w:rsidP="00E30634">
      <w:pPr>
        <w:pStyle w:val="HLpat-MarginNumber-Right"/>
        <w:framePr w:wrap="around"/>
      </w:pPr>
    </w:p>
    <w:p w14:paraId="0168C216" w14:textId="2E1E8F52" w:rsidR="00BE0E67" w:rsidRDefault="00BE0E67" w:rsidP="00EB0C53">
      <w:pPr>
        <w:pStyle w:val="HLpat-Body-B1"/>
      </w:pPr>
      <w:r>
        <w:t xml:space="preserve">We would generally recommend to use the </w:t>
      </w:r>
      <w:hyperlink r:id="rId15" w:history="1">
        <w:r w:rsidRPr="00BE0E67">
          <w:rPr>
            <w:rStyle w:val="Hyperlink"/>
          </w:rPr>
          <w:t>Word functionality for captions</w:t>
        </w:r>
      </w:hyperlink>
      <w:r>
        <w:t xml:space="preserve"> as it allows for a separate numbering and qualified cross-referencing. However, you can also just select the respective HLpat  styles (HLpat – Image, HLpat – Image – Caption) and apply them manually.</w:t>
      </w:r>
    </w:p>
    <w:p w14:paraId="6A753927" w14:textId="77777777" w:rsidR="00E30634" w:rsidRDefault="00E30634" w:rsidP="00E30634">
      <w:pPr>
        <w:pStyle w:val="HLpat-MarginNumber-Right"/>
        <w:framePr w:wrap="around"/>
      </w:pPr>
    </w:p>
    <w:p w14:paraId="27A797DD" w14:textId="2D7B338B" w:rsidR="007509C5" w:rsidRPr="007509C5" w:rsidRDefault="00A624CE" w:rsidP="00EB0C53">
      <w:pPr>
        <w:pStyle w:val="HLpat-Body-B1"/>
      </w:pPr>
      <w:r>
        <w:t xml:space="preserve">For an example, see the embedding of </w:t>
      </w:r>
      <w:r w:rsidR="00BE0E67">
        <w:t>the HL logo</w:t>
      </w:r>
      <w:r>
        <w:t xml:space="preserve"> above</w:t>
      </w:r>
      <w:r w:rsidR="00BE0E67">
        <w:t xml:space="preserve"> (see </w:t>
      </w:r>
      <w:r w:rsidR="00BE0E67">
        <w:fldChar w:fldCharType="begin"/>
      </w:r>
      <w:r w:rsidR="00BE0E67">
        <w:instrText xml:space="preserve"> REF _Ref207359384 \h </w:instrText>
      </w:r>
      <w:r w:rsidR="00BE0E67">
        <w:fldChar w:fldCharType="separate"/>
      </w:r>
      <w:r w:rsidR="00BE0E67">
        <w:t xml:space="preserve">Figure </w:t>
      </w:r>
      <w:r w:rsidR="00BE0E67">
        <w:rPr>
          <w:noProof/>
        </w:rPr>
        <w:t>1: Hogan Lovells Logo</w:t>
      </w:r>
      <w:r w:rsidR="00BE0E67">
        <w:fldChar w:fldCharType="end"/>
      </w:r>
      <w:r w:rsidR="00BE0E67">
        <w:t>)</w:t>
      </w:r>
      <w:r>
        <w:t>.</w:t>
      </w:r>
      <w:r w:rsidR="00BE0E67">
        <w:t xml:space="preserve"> </w:t>
      </w:r>
    </w:p>
    <w:p w14:paraId="6312F342" w14:textId="76543252" w:rsidR="002B2FE1" w:rsidRDefault="002D4BBF" w:rsidP="008D2F17">
      <w:pPr>
        <w:pStyle w:val="HLpat-Heading-H4"/>
        <w:rPr>
          <w:rFonts w:hint="eastAsia"/>
        </w:rPr>
      </w:pPr>
      <w:bookmarkStart w:id="42" w:name="_Toc227065431"/>
      <w:r>
        <w:t xml:space="preserve">Confidential Text / Redaction </w:t>
      </w:r>
      <w:r w:rsidR="00AD76F6">
        <w:t>Preparation</w:t>
      </w:r>
      <w:bookmarkEnd w:id="42"/>
    </w:p>
    <w:p w14:paraId="1476D2A1" w14:textId="77777777" w:rsidR="00E30634" w:rsidRDefault="00E30634" w:rsidP="00E30634">
      <w:pPr>
        <w:pStyle w:val="HLpat-MarginNumber-Right"/>
        <w:framePr w:wrap="around"/>
      </w:pPr>
      <w:bookmarkStart w:id="43" w:name="_Hlk165388760"/>
    </w:p>
    <w:p w14:paraId="61708DF0" w14:textId="09E43FF8" w:rsidR="00C0662B" w:rsidRDefault="00A11C71" w:rsidP="00EB0C53">
      <w:pPr>
        <w:pStyle w:val="HLpat-Body-B1"/>
      </w:pPr>
      <w:r>
        <w:t xml:space="preserve">In order to facilitate document redaction, we recommend using specific styles to "highlight" confidential information, for example </w:t>
      </w:r>
      <w:r w:rsidRPr="00D52992">
        <w:rPr>
          <w:rStyle w:val="HLpat-Confidential-Grey"/>
        </w:rPr>
        <w:t>"</w:t>
      </w:r>
      <w:r w:rsidR="003F6949">
        <w:rPr>
          <w:rStyle w:val="HLpat-Confidential-Grey"/>
        </w:rPr>
        <w:t xml:space="preserve">HLpat - </w:t>
      </w:r>
      <w:r w:rsidRPr="00D52992">
        <w:rPr>
          <w:rStyle w:val="HLpat-Confidential-Grey"/>
        </w:rPr>
        <w:t>Confidential – Grey"</w:t>
      </w:r>
      <w:r>
        <w:t xml:space="preserve"> or </w:t>
      </w:r>
      <w:r w:rsidRPr="00D52992">
        <w:rPr>
          <w:rStyle w:val="HLpat-Confidential-Color1"/>
        </w:rPr>
        <w:t>"</w:t>
      </w:r>
      <w:r w:rsidR="003F6949" w:rsidRPr="003F6949">
        <w:rPr>
          <w:rStyle w:val="HLpat-Confidential-Color1"/>
        </w:rPr>
        <w:t xml:space="preserve">HLpat - </w:t>
      </w:r>
      <w:r w:rsidRPr="00D52992">
        <w:rPr>
          <w:rStyle w:val="HLpat-Confidential-Color1"/>
        </w:rPr>
        <w:t xml:space="preserve">Confidential </w:t>
      </w:r>
      <w:r w:rsidR="00D52992" w:rsidRPr="00D52992">
        <w:rPr>
          <w:rStyle w:val="HLpat-Confidential-Color1"/>
        </w:rPr>
        <w:t xml:space="preserve">– </w:t>
      </w:r>
      <w:r w:rsidRPr="00D52992">
        <w:rPr>
          <w:rStyle w:val="HLpat-Confidential-Color1"/>
        </w:rPr>
        <w:t>Color</w:t>
      </w:r>
      <w:r w:rsidR="00DA44A2">
        <w:rPr>
          <w:rStyle w:val="HLpat-Confidential-Color1"/>
        </w:rPr>
        <w:t>1</w:t>
      </w:r>
      <w:r w:rsidRPr="00D52992">
        <w:rPr>
          <w:rStyle w:val="HLpat-Confidential-Color1"/>
        </w:rPr>
        <w:t>"</w:t>
      </w:r>
      <w:r>
        <w:t xml:space="preserve">. This allows you to later select all instances of said style and reformat the text with </w:t>
      </w:r>
      <w:r w:rsidR="00C0662B">
        <w:t xml:space="preserve">a </w:t>
      </w:r>
      <w:r>
        <w:t>different style, "</w:t>
      </w:r>
      <w:r w:rsidR="003F6949" w:rsidRPr="003F6949">
        <w:t xml:space="preserve">HLpat - </w:t>
      </w:r>
      <w:r>
        <w:t>Confidential – Black"</w:t>
      </w:r>
      <w:r w:rsidR="00D52992">
        <w:t xml:space="preserve"> (like this: </w:t>
      </w:r>
      <w:r w:rsidR="00D52992" w:rsidRPr="00D52992">
        <w:rPr>
          <w:rStyle w:val="HLpat-Confidential-Black"/>
        </w:rPr>
        <w:t>"Confid</w:t>
      </w:r>
      <w:r w:rsidR="00D30CE7">
        <w:rPr>
          <w:rStyle w:val="HLpat-Confidential-Black"/>
        </w:rPr>
        <w:t>Citation: [Insert citation text here]</w:t>
      </w:r>
      <w:r w:rsidR="00D52992" w:rsidRPr="00D52992">
        <w:rPr>
          <w:rStyle w:val="HLpat-Confidential-Black"/>
        </w:rPr>
        <w:t>ential – Black"</w:t>
      </w:r>
      <w:r w:rsidR="00D52992">
        <w:t>)</w:t>
      </w:r>
      <w:r>
        <w:t>, which can then be used as the basis for creating a redacted version of your document.</w:t>
      </w:r>
    </w:p>
    <w:p w14:paraId="3CC5C35B" w14:textId="77777777" w:rsidR="00E30634" w:rsidRDefault="00E30634" w:rsidP="00E30634">
      <w:pPr>
        <w:pStyle w:val="HLpat-MarginNumber-Right"/>
        <w:framePr w:wrap="around"/>
      </w:pPr>
    </w:p>
    <w:p w14:paraId="67242CBE" w14:textId="5FD9ACC4" w:rsidR="00B25C8A" w:rsidRDefault="00B25C8A" w:rsidP="00EB0C53">
      <w:pPr>
        <w:pStyle w:val="HLpat-Body-B1"/>
      </w:pPr>
      <w:r>
        <w:t>There are a few important notices regarding these styles:</w:t>
      </w:r>
    </w:p>
    <w:p w14:paraId="22E57BEE" w14:textId="0CD8E7D0" w:rsidR="00B25C8A" w:rsidRDefault="00D52992" w:rsidP="00987F08">
      <w:pPr>
        <w:pStyle w:val="HLpat-Citation"/>
      </w:pPr>
      <w:r w:rsidRPr="00B25C8A">
        <w:rPr>
          <w:highlight w:val="yellow"/>
        </w:rPr>
        <w:t>Please make sure not to simply save the document as it is still possible to access the "blackened information" if you do not take additional measures!</w:t>
      </w:r>
    </w:p>
    <w:p w14:paraId="188FCDDF" w14:textId="77777777" w:rsidR="00E30634" w:rsidRDefault="00E30634" w:rsidP="00E30634">
      <w:pPr>
        <w:pStyle w:val="HLpat-MarginNumber-Right"/>
        <w:framePr w:wrap="around"/>
      </w:pPr>
    </w:p>
    <w:p w14:paraId="5EDD081A" w14:textId="65877491" w:rsidR="006F09CD" w:rsidRDefault="00B25C8A" w:rsidP="00EB0C53">
      <w:pPr>
        <w:pStyle w:val="HLpat-Body-B1"/>
      </w:pPr>
      <w:r>
        <w:t xml:space="preserve">Applying these character styles to existing text removes text formatting (such as </w:t>
      </w:r>
      <w:r w:rsidRPr="00B25C8A">
        <w:rPr>
          <w:b/>
          <w:bCs/>
        </w:rPr>
        <w:t>bold</w:t>
      </w:r>
      <w:r>
        <w:t xml:space="preserve">, </w:t>
      </w:r>
      <w:r w:rsidRPr="00B25C8A">
        <w:rPr>
          <w:i/>
          <w:iCs/>
        </w:rPr>
        <w:t>italic</w:t>
      </w:r>
      <w:r>
        <w:t xml:space="preserve"> or </w:t>
      </w:r>
      <w:r w:rsidRPr="00B25C8A">
        <w:rPr>
          <w:u w:val="single"/>
        </w:rPr>
        <w:t>underlined</w:t>
      </w:r>
      <w:r>
        <w:t>)</w:t>
      </w:r>
      <w:r>
        <w:rPr>
          <w:i/>
          <w:iCs/>
        </w:rPr>
        <w:t>.</w:t>
      </w:r>
      <w:r>
        <w:t xml:space="preserve"> We would therefore recommend applying the "</w:t>
      </w:r>
      <w:r w:rsidR="00797C57">
        <w:t>Con</w:t>
      </w:r>
      <w:r>
        <w:t>fidential" style first and making adjustments after.</w:t>
      </w:r>
      <w:bookmarkEnd w:id="43"/>
    </w:p>
    <w:p w14:paraId="08EF75D0" w14:textId="77777777" w:rsidR="00E30634" w:rsidRDefault="00E30634" w:rsidP="00E30634">
      <w:pPr>
        <w:pStyle w:val="HLpat-MarginNumber-Right"/>
        <w:framePr w:wrap="around"/>
      </w:pPr>
    </w:p>
    <w:p w14:paraId="137279B9" w14:textId="633BD1E0" w:rsidR="006F09CD" w:rsidRDefault="006F09CD" w:rsidP="00EB0C53">
      <w:pPr>
        <w:pStyle w:val="HLpat-Body-B1"/>
      </w:pPr>
      <w:r>
        <w:t>You can also use the "Apply Confidentiality" Macro under the "Utilities" Group in the HL Patent Tab which changes Grey and Color to Black.</w:t>
      </w:r>
    </w:p>
    <w:p w14:paraId="0DABCADE" w14:textId="0D8FE26D" w:rsidR="004A3613" w:rsidRDefault="00E72603" w:rsidP="008D2F17">
      <w:pPr>
        <w:pStyle w:val="HLpat-Heading-H4"/>
        <w:rPr>
          <w:rFonts w:hint="eastAsia"/>
        </w:rPr>
      </w:pPr>
      <w:bookmarkStart w:id="44" w:name="_Toc227065432"/>
      <w:r>
        <w:t>Breakdown</w:t>
      </w:r>
      <w:r w:rsidR="004A3613">
        <w:t xml:space="preserve"> </w:t>
      </w:r>
      <w:r>
        <w:t>of Patent Features</w:t>
      </w:r>
      <w:bookmarkEnd w:id="44"/>
    </w:p>
    <w:p w14:paraId="468E7C1A" w14:textId="77777777" w:rsidR="00E30634" w:rsidRDefault="00E30634" w:rsidP="00E30634">
      <w:pPr>
        <w:pStyle w:val="HLpat-MarginNumber-Right"/>
        <w:framePr w:wrap="around"/>
      </w:pPr>
    </w:p>
    <w:p w14:paraId="0AE2CB6A" w14:textId="714D8905" w:rsidR="00F75D08" w:rsidRDefault="00F75D08" w:rsidP="00EB0C53">
      <w:pPr>
        <w:pStyle w:val="HLpat-Body-B1"/>
      </w:pPr>
      <w:r>
        <w:t>We have recommended styling for patent feature breakdowns:</w:t>
      </w:r>
    </w:p>
    <w:p w14:paraId="236499CC" w14:textId="201AEAE4" w:rsidR="00575AE0" w:rsidRPr="009130C2" w:rsidRDefault="00B7520E" w:rsidP="00987F08">
      <w:pPr>
        <w:pStyle w:val="HLpat-FeatureBreakdown-Level1"/>
      </w:pPr>
      <w:r>
        <w:t>A feature, characterized by comprising</w:t>
      </w:r>
    </w:p>
    <w:p w14:paraId="5E90E33F" w14:textId="6D69F545" w:rsidR="00575AE0" w:rsidRDefault="000255AF" w:rsidP="00987F08">
      <w:pPr>
        <w:pStyle w:val="HLpat-FeatureBreakdown-Level2"/>
      </w:pPr>
      <w:r>
        <w:t>A sub-feature</w:t>
      </w:r>
    </w:p>
    <w:p w14:paraId="4845B37E" w14:textId="2A6B9B44" w:rsidR="000255AF" w:rsidRDefault="000255AF" w:rsidP="00987F08">
      <w:pPr>
        <w:pStyle w:val="HLpat-FeatureBreakdown-Level2"/>
      </w:pPr>
      <w:r>
        <w:t>Another sub-feature with</w:t>
      </w:r>
    </w:p>
    <w:p w14:paraId="5629BCB4" w14:textId="77777777" w:rsidR="00AA3345" w:rsidRDefault="000255AF" w:rsidP="00987F08">
      <w:pPr>
        <w:pStyle w:val="HLpat-FeatureBreakdown-Level3"/>
      </w:pPr>
      <w:r>
        <w:t>Further sub-features</w:t>
      </w:r>
      <w:r w:rsidR="00575AE0">
        <w:t xml:space="preserve"> which you can also have with bullets instead of numbers</w:t>
      </w:r>
    </w:p>
    <w:p w14:paraId="01ACADFE" w14:textId="50AFD835" w:rsidR="00575AE0" w:rsidRDefault="00575AE0" w:rsidP="00987F08">
      <w:pPr>
        <w:pStyle w:val="HLpat-FeatureBreakdown-Level3Bullet"/>
      </w:pPr>
      <w:r>
        <w:t>Like so</w:t>
      </w:r>
      <w:r w:rsidR="00AA3345">
        <w:t>…</w:t>
      </w:r>
    </w:p>
    <w:p w14:paraId="785AE700" w14:textId="3B8081E1" w:rsidR="00AA3345" w:rsidRDefault="00AA3345" w:rsidP="00987F08">
      <w:pPr>
        <w:pStyle w:val="HLpat-FeatureBreakdown-Level2Bullet"/>
      </w:pPr>
      <w:r>
        <w:t>So…</w:t>
      </w:r>
    </w:p>
    <w:p w14:paraId="52792E06" w14:textId="292EEF15" w:rsidR="002531F2" w:rsidRDefault="00AA3345" w:rsidP="00987F08">
      <w:pPr>
        <w:pStyle w:val="HLpat-FeatureBreakdown-Level1Bullet"/>
      </w:pPr>
      <w:r>
        <w:t>Or so.</w:t>
      </w:r>
    </w:p>
    <w:p w14:paraId="38CED1A5" w14:textId="77777777" w:rsidR="00E30634" w:rsidRDefault="00E30634" w:rsidP="00E30634">
      <w:pPr>
        <w:pStyle w:val="HLpat-MarginNumber-Right"/>
        <w:framePr w:wrap="around"/>
      </w:pPr>
    </w:p>
    <w:p w14:paraId="75F5BC33" w14:textId="755429A7" w:rsidR="0051511D" w:rsidRDefault="0051511D" w:rsidP="00EB0C53">
      <w:pPr>
        <w:pStyle w:val="HLpat-Body-B1"/>
      </w:pPr>
      <w:r>
        <w:t>You can also use the element “Feature Breakdown” to insert a block with up to three levels.</w:t>
      </w:r>
    </w:p>
    <w:p w14:paraId="455BFF0B" w14:textId="77777777" w:rsidR="00E30634" w:rsidRDefault="00E30634" w:rsidP="00E30634">
      <w:pPr>
        <w:pStyle w:val="HLpat-MarginNumber-Right"/>
        <w:framePr w:wrap="around"/>
      </w:pPr>
    </w:p>
    <w:p w14:paraId="2061895A" w14:textId="5854B977" w:rsidR="001C4A03" w:rsidRDefault="00AC6654" w:rsidP="00EB0C53">
      <w:pPr>
        <w:pStyle w:val="HLpat-Body-B1"/>
      </w:pPr>
      <w:r>
        <w:t>In case you need to use a custom numbering, you can use the manual style</w:t>
      </w:r>
      <w:r w:rsidR="00A3031C">
        <w:t>s</w:t>
      </w:r>
      <w:r w:rsidR="008B2490">
        <w:t>:</w:t>
      </w:r>
    </w:p>
    <w:p w14:paraId="4F5DB601" w14:textId="51D86F05" w:rsidR="00E84ABF" w:rsidRDefault="00E84ABF" w:rsidP="00987F08">
      <w:pPr>
        <w:pStyle w:val="HLpat-FeatureBreakdown-Level1Manual"/>
      </w:pPr>
      <w:r>
        <w:t>7x)</w:t>
      </w:r>
      <w:r>
        <w:tab/>
        <w:t>specific feature text spanning over multiple lines but the next line does not start under the number but is hanging by 1 cm. This can be useful if you would like to repeat features after dedicated headings.</w:t>
      </w:r>
    </w:p>
    <w:p w14:paraId="11DF8D54" w14:textId="7205B5FE" w:rsidR="00A3031C" w:rsidRPr="00A3031C" w:rsidRDefault="00A3031C" w:rsidP="00987F08">
      <w:pPr>
        <w:pStyle w:val="HLpat-FeatureBreakdown-Level2Manual"/>
      </w:pPr>
      <w:r>
        <w:t>7x1)</w:t>
      </w:r>
      <w:r>
        <w:tab/>
      </w:r>
      <w:r w:rsidR="00460297" w:rsidRPr="000A573E">
        <w:t>another</w:t>
      </w:r>
      <w:r w:rsidR="00460297">
        <w:t xml:space="preserve"> sub-feature</w:t>
      </w:r>
    </w:p>
    <w:p w14:paraId="0385192F" w14:textId="2F459614" w:rsidR="00A3031C" w:rsidRPr="00E84ABF" w:rsidRDefault="00A3031C" w:rsidP="00987F08">
      <w:pPr>
        <w:pStyle w:val="HLpat-FeatureBreakdown-Level3Manual"/>
      </w:pPr>
      <w:r>
        <w:t>7x</w:t>
      </w:r>
      <w:r w:rsidR="00460297">
        <w:t>1a</w:t>
      </w:r>
      <w:r>
        <w:t>)</w:t>
      </w:r>
      <w:r>
        <w:tab/>
      </w:r>
      <w:r w:rsidR="00460297">
        <w:t>another sub-feature</w:t>
      </w:r>
    </w:p>
    <w:p w14:paraId="43865283" w14:textId="297F2499" w:rsidR="0036095E" w:rsidRDefault="0036095E" w:rsidP="008D2F17">
      <w:pPr>
        <w:pStyle w:val="HLpat-Heading-H4"/>
        <w:rPr>
          <w:rFonts w:hint="eastAsia"/>
        </w:rPr>
      </w:pPr>
      <w:bookmarkStart w:id="45" w:name="_Toc227065433"/>
      <w:r>
        <w:t>Signature</w:t>
      </w:r>
      <w:bookmarkEnd w:id="45"/>
    </w:p>
    <w:p w14:paraId="094C89F2" w14:textId="77777777" w:rsidR="00E30634" w:rsidRDefault="00E30634" w:rsidP="00E30634">
      <w:pPr>
        <w:pStyle w:val="HLpat-MarginNumber-Right"/>
        <w:framePr w:wrap="around"/>
      </w:pPr>
    </w:p>
    <w:p w14:paraId="2B62FAAD" w14:textId="504BDC3A" w:rsidR="0071548E" w:rsidRPr="00B25C8A" w:rsidRDefault="0071548E" w:rsidP="00EB0C53">
      <w:pPr>
        <w:pStyle w:val="HLpat-Body-B1"/>
      </w:pPr>
      <w:r>
        <w:t>Finally, there is room for your (electronic) signature above your name and role.</w:t>
      </w:r>
    </w:p>
    <w:p w14:paraId="2960751F" w14:textId="4D01F5DF" w:rsidR="00B25C8A" w:rsidRDefault="00B25C8A" w:rsidP="00334C20">
      <w:pPr>
        <w:pStyle w:val="HLpat-Signature"/>
        <w:rPr>
          <w:lang w:val="en-US"/>
        </w:rPr>
      </w:pPr>
      <w:r>
        <w:rPr>
          <w:lang w:val="en-US"/>
        </w:rPr>
        <w:t>Representative Name</w:t>
      </w:r>
    </w:p>
    <w:p w14:paraId="5477A322" w14:textId="66CB8955" w:rsidR="00D56B59" w:rsidRDefault="00D56B59" w:rsidP="00334C20">
      <w:pPr>
        <w:pStyle w:val="HLpat-Signature"/>
        <w:rPr>
          <w:lang w:val="en-US"/>
        </w:rPr>
      </w:pPr>
      <w:r w:rsidRPr="00A11C71">
        <w:rPr>
          <w:lang w:val="en-US"/>
        </w:rPr>
        <w:t>Representative Role</w:t>
      </w:r>
    </w:p>
    <w:p w14:paraId="6FF3C677" w14:textId="35AE15DF" w:rsidR="005D7E56" w:rsidRPr="00AC7072" w:rsidRDefault="00A6769A" w:rsidP="00AC7072">
      <w:pPr>
        <w:pStyle w:val="HLpat-Heading-H1"/>
        <w:rPr>
          <w:rFonts w:hint="eastAsia"/>
        </w:rPr>
      </w:pPr>
      <w:bookmarkStart w:id="46" w:name="_Ref204685694"/>
      <w:bookmarkStart w:id="47" w:name="_Toc227065434"/>
      <w:r w:rsidRPr="00AC7072">
        <w:t>Cross References</w:t>
      </w:r>
      <w:bookmarkEnd w:id="46"/>
      <w:bookmarkEnd w:id="47"/>
    </w:p>
    <w:p w14:paraId="68D8629C" w14:textId="77777777" w:rsidR="00E30634" w:rsidRDefault="00E30634" w:rsidP="00E30634">
      <w:pPr>
        <w:pStyle w:val="HLpat-MarginNumber-Right"/>
        <w:framePr w:wrap="around"/>
      </w:pPr>
    </w:p>
    <w:p w14:paraId="142534C2" w14:textId="5BBC7B70" w:rsidR="00A6769A" w:rsidRDefault="00A6769A" w:rsidP="00EB0C53">
      <w:pPr>
        <w:pStyle w:val="HLpat-Body-B0"/>
      </w:pPr>
      <w:r>
        <w:t xml:space="preserve">We recommend using dynamic cross references </w:t>
      </w:r>
      <w:r w:rsidR="006F09CD">
        <w:t xml:space="preserve">(in the References tab in the Captions group) because they </w:t>
      </w:r>
      <w:r>
        <w:t>can be updated automatically</w:t>
      </w:r>
      <w:r w:rsidR="006F09CD">
        <w:t xml:space="preserve"> later</w:t>
      </w:r>
      <w:r>
        <w:t>.</w:t>
      </w:r>
      <w:r w:rsidR="005D7E56">
        <w:t xml:space="preserve"> You can use these to reference…</w:t>
      </w:r>
    </w:p>
    <w:p w14:paraId="7345E704" w14:textId="77777777" w:rsidR="00E30634" w:rsidRDefault="00E30634" w:rsidP="00E30634">
      <w:pPr>
        <w:pStyle w:val="HLpat-MarginNumber-Right"/>
        <w:framePr w:wrap="around"/>
      </w:pPr>
    </w:p>
    <w:p w14:paraId="51EA713D" w14:textId="421D25F4" w:rsidR="005D7E56" w:rsidRDefault="005D7E56" w:rsidP="00EB0C53">
      <w:pPr>
        <w:pStyle w:val="HLpat-Body-B1"/>
      </w:pPr>
      <w:r>
        <w:t xml:space="preserve">Margin numbers (see mn. </w:t>
      </w:r>
      <w:r>
        <w:fldChar w:fldCharType="begin"/>
      </w:r>
      <w:r>
        <w:instrText xml:space="preserve"> REF _Ref204685698 \r \h </w:instrText>
      </w:r>
      <w:r>
        <w:fldChar w:fldCharType="separate"/>
      </w:r>
      <w:r w:rsidR="00EB0C53">
        <w:t>59</w:t>
      </w:r>
      <w:r>
        <w:fldChar w:fldCharType="end"/>
      </w:r>
      <w:r>
        <w:t>)</w:t>
      </w:r>
    </w:p>
    <w:p w14:paraId="60E16644" w14:textId="77777777" w:rsidR="00E30634" w:rsidRDefault="00E30634" w:rsidP="00E30634">
      <w:pPr>
        <w:pStyle w:val="HLpat-MarginNumber-Right"/>
        <w:framePr w:wrap="around"/>
      </w:pPr>
    </w:p>
    <w:p w14:paraId="63FFBED3" w14:textId="23A08A2B" w:rsidR="005D7E56" w:rsidRDefault="00A32701" w:rsidP="00EB0C53">
      <w:pPr>
        <w:pStyle w:val="HLpat-Body-B1"/>
      </w:pPr>
      <w:r>
        <w:t xml:space="preserve">Headers (see </w:t>
      </w:r>
      <w:r>
        <w:fldChar w:fldCharType="begin"/>
      </w:r>
      <w:r>
        <w:instrText xml:space="preserve"> REF _Ref204686230 \h </w:instrText>
      </w:r>
      <w:r>
        <w:fldChar w:fldCharType="separate"/>
      </w:r>
      <w:r w:rsidR="00EB0C53">
        <w:t>HL Patent Ribbon</w:t>
      </w:r>
      <w:r>
        <w:fldChar w:fldCharType="end"/>
      </w:r>
      <w:r>
        <w:t>)</w:t>
      </w:r>
    </w:p>
    <w:p w14:paraId="6D319EA8" w14:textId="77777777" w:rsidR="00E30634" w:rsidRDefault="00E30634" w:rsidP="00E30634">
      <w:pPr>
        <w:pStyle w:val="HLpat-MarginNumber-Right"/>
        <w:framePr w:wrap="around"/>
      </w:pPr>
    </w:p>
    <w:p w14:paraId="33AFD3D1" w14:textId="47B45BC6" w:rsidR="006F09CD" w:rsidRPr="001C4A03" w:rsidRDefault="006F09CD" w:rsidP="00EB0C53">
      <w:pPr>
        <w:pStyle w:val="HLpat-Body-B1"/>
      </w:pPr>
      <w:r>
        <w:t>and other elements.</w:t>
      </w:r>
    </w:p>
    <w:p w14:paraId="7EDB8CC5" w14:textId="77777777" w:rsidR="00E30634" w:rsidRDefault="00E30634" w:rsidP="00E30634">
      <w:pPr>
        <w:pStyle w:val="HLpat-MarginNumber-Right"/>
        <w:framePr w:wrap="around"/>
      </w:pPr>
    </w:p>
    <w:p w14:paraId="6DE6CA88" w14:textId="3218DCCE" w:rsidR="006474BD" w:rsidRDefault="005D7E56" w:rsidP="00EB0C53">
      <w:pPr>
        <w:pStyle w:val="HLpat-Body-B0"/>
      </w:pPr>
      <w:r>
        <w:t xml:space="preserve">To update Cross references, simply </w:t>
      </w:r>
      <w:r w:rsidR="00A32701">
        <w:t xml:space="preserve">select all references you want to update ("Ctrl+A" select the whole document) and then press </w:t>
      </w:r>
      <w:r>
        <w:t>"F9"</w:t>
      </w:r>
      <w:r w:rsidR="00A32701">
        <w:t>.</w:t>
      </w:r>
    </w:p>
    <w:p w14:paraId="44BD6D5A" w14:textId="77777777" w:rsidR="00E30634" w:rsidRDefault="00E30634" w:rsidP="00E30634">
      <w:pPr>
        <w:pStyle w:val="HLpat-MarginNumber-Right"/>
        <w:framePr w:wrap="around"/>
      </w:pPr>
    </w:p>
    <w:p w14:paraId="7EFA4DE1" w14:textId="165E8FC0" w:rsidR="006474BD" w:rsidRDefault="006474BD" w:rsidP="00EB0C53">
      <w:pPr>
        <w:pStyle w:val="HLpat-Body-B0"/>
      </w:pPr>
      <w:r w:rsidRPr="006474BD">
        <w:t>You can follow cross-references by holding "Ctrl" and clicking on the reference.</w:t>
      </w:r>
    </w:p>
    <w:p w14:paraId="307512CA" w14:textId="77777777" w:rsidR="00E30634" w:rsidRDefault="00E30634" w:rsidP="00E30634">
      <w:pPr>
        <w:pStyle w:val="HLpat-MarginNumber-Right"/>
        <w:framePr w:wrap="around"/>
      </w:pPr>
    </w:p>
    <w:p w14:paraId="7D122315" w14:textId="11A2DFEC" w:rsidR="00EA6296" w:rsidRDefault="00184999" w:rsidP="00EB0C53">
      <w:pPr>
        <w:pStyle w:val="HLpat-Body-B0"/>
      </w:pPr>
      <w:r>
        <w:t>We recommend inserting a Table of Exhibits (see the next page) using the respective button In the HL Patent Tab. You should do so once all Exhibits are added because it adds Bookmarks for cross-referencing.</w:t>
      </w:r>
    </w:p>
    <w:p w14:paraId="072987C7" w14:textId="4FF3089B" w:rsidR="00722F2B" w:rsidRDefault="00722F2B" w:rsidP="00722F2B">
      <w:pPr>
        <w:pStyle w:val="HLpat-Heading-H1"/>
        <w:rPr>
          <w:rFonts w:hint="eastAsia"/>
        </w:rPr>
      </w:pPr>
      <w:bookmarkStart w:id="48" w:name="_Toc227065435"/>
      <w:r>
        <w:t>Content &amp; Languages</w:t>
      </w:r>
      <w:bookmarkEnd w:id="48"/>
    </w:p>
    <w:p w14:paraId="7C5235CF" w14:textId="77777777" w:rsidR="00722F2B" w:rsidRDefault="00722F2B" w:rsidP="00722F2B">
      <w:pPr>
        <w:pStyle w:val="HLpat-MarginNumber-Right"/>
        <w:framePr w:wrap="around"/>
        <w:rPr>
          <w:lang w:eastAsia="en-US"/>
        </w:rPr>
      </w:pPr>
    </w:p>
    <w:p w14:paraId="5CF77E68" w14:textId="67BCED92" w:rsidR="00722F2B" w:rsidRDefault="00722F2B" w:rsidP="00722F2B">
      <w:pPr>
        <w:pStyle w:val="HLpat-Body-B0"/>
      </w:pPr>
      <w:r>
        <w:t>While this is not a real template but rather the base for future templates, we have started to add some Autotext Building Blocks to it. These may be useful if you want to insert specific recurring elements in different languages. For example, you can easily - once you get the hang of it, that is – change the letterhead &amp; recitals to German. On the “Insert” Tab select “Quick Parts” &gt; “Auto Text” and find the HLpat section. You can insert the respective part by simply clicking on it.</w:t>
      </w:r>
    </w:p>
    <w:p w14:paraId="607AA79D" w14:textId="77777777" w:rsidR="00722F2B" w:rsidRDefault="00722F2B" w:rsidP="00722F2B">
      <w:pPr>
        <w:pStyle w:val="HLpat-MarginNumber-Right"/>
        <w:framePr w:wrap="around"/>
        <w:rPr>
          <w:lang w:eastAsia="en-US"/>
        </w:rPr>
      </w:pPr>
    </w:p>
    <w:p w14:paraId="482B74C8" w14:textId="2FFE1AE7" w:rsidR="00722F2B" w:rsidRDefault="00722F2B" w:rsidP="00722F2B">
      <w:pPr>
        <w:pStyle w:val="HLpat-Body-B0"/>
      </w:pPr>
      <w:r>
        <w:t>We have not yet figured out the best way to automate our document creation and we are still exploring the options. Most likely we will use DraftXPress which mostly does the same thing but with a nicer interface</w:t>
      </w:r>
    </w:p>
    <w:p w14:paraId="349B6B17" w14:textId="77777777" w:rsidR="00722F2B" w:rsidRDefault="00722F2B" w:rsidP="00722F2B">
      <w:pPr>
        <w:pStyle w:val="HLpat-MarginNumber-Right"/>
        <w:framePr w:wrap="around"/>
        <w:rPr>
          <w:lang w:eastAsia="en-US"/>
        </w:rPr>
      </w:pPr>
    </w:p>
    <w:p w14:paraId="3A00A959" w14:textId="2ECF6B44" w:rsidR="00722F2B" w:rsidRDefault="00722F2B" w:rsidP="00722F2B">
      <w:pPr>
        <w:pStyle w:val="HLpat-Body-B0"/>
      </w:pPr>
      <w:r>
        <w:t>In the meantime, feel free to suggest additions to the AutoText Building Blocks and we will happily amend them.</w:t>
      </w:r>
    </w:p>
    <w:bookmarkEnd w:id="4"/>
    <w:p w14:paraId="54F06E62" w14:textId="480D5DBC" w:rsidR="006528A2" w:rsidRDefault="006474BD" w:rsidP="00D20B47">
      <w:pPr>
        <w:pStyle w:val="Body0"/>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5"/>
        <w:gridCol w:w="4535"/>
      </w:tblGrid>
      <w:tr w:rsidR="00D07FD5" w14:paraId="201758F0" w14:textId="77777777" w:rsidTr="00D07FD5">
        <w:tc>
          <w:tcPr>
            <w:tcW w:w="9070" w:type="dxa"/>
            <w:gridSpan w:val="2"/>
            <w:shd w:val="clear" w:color="auto" w:fill="C0C0C0"/>
          </w:tcPr>
          <w:p w14:paraId="16FDC265" w14:textId="354B1828" w:rsidR="00D07FD5" w:rsidRDefault="00D07FD5" w:rsidP="00D07FD5">
            <w:pPr>
              <w:pStyle w:val="HLpat-Table-Exhibits-Title"/>
            </w:pPr>
            <w:bookmarkStart w:id="49" w:name="_Toc227065436"/>
            <w:r>
              <w:lastRenderedPageBreak/>
              <w:t>Table of Exhibits</w:t>
            </w:r>
            <w:bookmarkEnd w:id="49"/>
          </w:p>
        </w:tc>
      </w:tr>
      <w:tr w:rsidR="00D07FD5" w14:paraId="46950C2A" w14:textId="77777777" w:rsidTr="00D07FD5">
        <w:tc>
          <w:tcPr>
            <w:tcW w:w="4535" w:type="dxa"/>
          </w:tcPr>
          <w:p w14:paraId="3ABBA42A" w14:textId="78F3FA46" w:rsidR="00D07FD5" w:rsidRDefault="00D07FD5" w:rsidP="00D07FD5">
            <w:pPr>
              <w:pStyle w:val="HLpat-Table-Exhibits-Exhibit"/>
            </w:pPr>
            <w:r>
              <w:fldChar w:fldCharType="begin"/>
            </w:r>
            <w:r>
              <w:instrText xml:space="preserve"> REF HLpat_Exhibit_3 \h </w:instrText>
            </w:r>
            <w:r>
              <w:fldChar w:fldCharType="separate"/>
            </w:r>
            <w:r>
              <w:t>Exhibit HL 1</w:t>
            </w:r>
            <w:r>
              <w:fldChar w:fldCharType="end"/>
            </w:r>
          </w:p>
        </w:tc>
        <w:tc>
          <w:tcPr>
            <w:tcW w:w="4535" w:type="dxa"/>
          </w:tcPr>
          <w:p w14:paraId="4B95A2D8" w14:textId="42D54CDC" w:rsidR="00D07FD5" w:rsidRDefault="00D07FD5" w:rsidP="00D07FD5">
            <w:pPr>
              <w:pStyle w:val="HLpat-Table-Exhibits-Description"/>
            </w:pPr>
            <w:r>
              <w:t>Description of Exhibit HL 1</w:t>
            </w:r>
          </w:p>
        </w:tc>
      </w:tr>
    </w:tbl>
    <w:p w14:paraId="3A124CDE" w14:textId="77777777" w:rsidR="001F5025" w:rsidRDefault="001F5025" w:rsidP="00EB0C53">
      <w:pPr>
        <w:pStyle w:val="HLpat-Body-B0"/>
      </w:pPr>
    </w:p>
    <w:p w14:paraId="3125C928" w14:textId="77777777" w:rsidR="00E30634" w:rsidRDefault="00E30634" w:rsidP="00E30634">
      <w:pPr>
        <w:pStyle w:val="HLpat-MarginNumber-Right"/>
        <w:framePr w:wrap="around"/>
      </w:pPr>
    </w:p>
    <w:p w14:paraId="78DB9FB4" w14:textId="64862F48" w:rsidR="00D61812" w:rsidRDefault="001F5025" w:rsidP="00EB0C53">
      <w:pPr>
        <w:pStyle w:val="HLpat-Body-B0"/>
      </w:pPr>
      <w:r>
        <w:t>For now, you still need to adjust the table’s formatting manually.</w:t>
      </w:r>
      <w:bookmarkEnd w:id="0"/>
      <w:r w:rsidR="00D07FD5">
        <w:t xml:space="preserve"> </w:t>
      </w:r>
    </w:p>
    <w:sectPr w:rsidR="00D61812" w:rsidSect="00AB16A4">
      <w:headerReference w:type="default" r:id="rId16"/>
      <w:footerReference w:type="default" r:id="rId17"/>
      <w:headerReference w:type="first" r:id="rId18"/>
      <w:footerReference w:type="first" r:id="rId19"/>
      <w:pgSz w:w="11906" w:h="16838" w:code="9"/>
      <w:pgMar w:top="567" w:right="1418" w:bottom="567" w:left="1418" w:header="284" w:footer="284" w:gutter="0"/>
      <w:cols w:space="720"/>
      <w:titlePg/>
      <w:docGrid w:linePitch="286"/>
    </w:sectPr>
  </w:body>
</w:document>
</file>

<file path=word/customizations.xml><?xml version="1.0" encoding="utf-8"?>
<wne:tcg xmlns:r="http://schemas.openxmlformats.org/officeDocument/2006/relationships" xmlns:wne="http://schemas.microsoft.com/office/word/2006/wordml">
  <wne:keymaps>
    <wne:keymap wne:kcmPrimary="0631">
      <wne:acd wne:acdName="acd0"/>
    </wne:keymap>
    <wne:keymap wne:kcmPrimary="0632">
      <wne:acd wne:acdName="acd1"/>
    </wne:keymap>
    <wne:keymap wne:kcmPrimary="0633">
      <wne:acd wne:acdName="acd2"/>
    </wne:keymap>
    <wne:keymap wne:kcmPrimary="0634">
      <wne:acd wne:acdName="acd3"/>
    </wne:keymap>
    <wne:keymap wne:kcmPrimary="0635">
      <wne:acd wne:acdName="acd4"/>
    </wne:keymap>
  </wne:keymaps>
  <wne:toolbars>
    <wne:acdManifest>
      <wne:acdEntry wne:acdName="acd0"/>
      <wne:acdEntry wne:acdName="acd1"/>
      <wne:acdEntry wne:acdName="acd2"/>
      <wne:acdEntry wne:acdName="acd3"/>
      <wne:acdEntry wne:acdName="acd4"/>
    </wne:acdManifest>
  </wne:toolbars>
  <wne:acds>
    <wne:acd wne:argValue="AgBIAEwAcABhAHQAIAAtACAASABlAGEAZABpAG4AZwAgAC0AIABIADEA" wne:acdName="acd0" wne:fciIndexBasedOn="0065"/>
    <wne:acd wne:argValue="AgBIAEwAcABhAHQAIAAtACAASABlAGEAZABpAG4AZwAgAC0AIABIADIA" wne:acdName="acd1" wne:fciIndexBasedOn="0065"/>
    <wne:acd wne:argValue="AgBIAEwAcABhAHQAIAAtACAASABlAGEAZABpAG4AZwAgAC0AIABIADMA" wne:acdName="acd2" wne:fciIndexBasedOn="0065"/>
    <wne:acd wne:argValue="AgBIAEwAcABhAHQAIAAtACAASABlAGEAZABpAG4AZwAgAC0AIABIADQA" wne:acdName="acd3" wne:fciIndexBasedOn="0065"/>
    <wne:acd wne:argValue="AgBIAEwAcABhAHQAIAAtACAASABlAGEAZABpAG4AZwAgAC0AIABIADUA" wne:acdName="acd4"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2F3F4" w14:textId="77777777" w:rsidR="00B7187A" w:rsidRDefault="00B7187A">
      <w:r>
        <w:separator/>
      </w:r>
    </w:p>
    <w:p w14:paraId="6345B440" w14:textId="77777777" w:rsidR="00B7187A" w:rsidRDefault="00B7187A"/>
  </w:endnote>
  <w:endnote w:type="continuationSeparator" w:id="0">
    <w:p w14:paraId="7D870366" w14:textId="77777777" w:rsidR="00B7187A" w:rsidRDefault="00B7187A">
      <w:r>
        <w:continuationSeparator/>
      </w:r>
    </w:p>
    <w:p w14:paraId="3F9A6281" w14:textId="77777777" w:rsidR="00B7187A" w:rsidRDefault="00B718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Kaiti">
    <w:altName w:val="Arial Unicode MS"/>
    <w:charset w:val="86"/>
    <w:family w:val="auto"/>
    <w:pitch w:val="variable"/>
    <w:sig w:usb0="00000287" w:usb1="080F0000" w:usb2="00000010" w:usb3="00000000" w:csb0="0004009F" w:csb1="00000000"/>
  </w:font>
  <w:font w:name="Arial 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FCC2E" w14:textId="77777777" w:rsidR="00AB16A4" w:rsidRDefault="00AB16A4" w:rsidP="00AB16A4">
    <w:pPr>
      <w:pStyle w:val="Footer"/>
      <w:tabs>
        <w:tab w:val="clear" w:pos="4320"/>
        <w:tab w:val="clear" w:pos="9072"/>
        <w:tab w:val="left" w:pos="0"/>
        <w:tab w:val="center" w:pos="3187"/>
        <w:tab w:val="right" w:pos="7938"/>
      </w:tabs>
    </w:pPr>
  </w:p>
  <w:p w14:paraId="2A78B5B0" w14:textId="77777777" w:rsidR="00AB16A4" w:rsidRDefault="00B7187A" w:rsidP="004C3F67">
    <w:pPr>
      <w:pStyle w:val="Footer"/>
      <w:tabs>
        <w:tab w:val="clear" w:pos="4320"/>
        <w:tab w:val="clear" w:pos="9072"/>
        <w:tab w:val="left" w:pos="0"/>
        <w:tab w:val="center" w:pos="3187"/>
        <w:tab w:val="right" w:pos="9070"/>
      </w:tabs>
    </w:pPr>
    <w:sdt>
      <w:sdtPr>
        <w:alias w:val="DocID"/>
        <w:tag w:val="DocID"/>
        <w:id w:val="677767056"/>
        <w:placeholder>
          <w:docPart w:val="A14F8F7E064A4C5C9DAE47C8959893E2"/>
        </w:placeholder>
        <w:showingPlcHdr/>
        <w:text/>
      </w:sdtPr>
      <w:sdtEndPr/>
      <w:sdtContent>
        <w:r w:rsidR="00AB16A4">
          <w:t xml:space="preserve">     </w:t>
        </w:r>
      </w:sdtContent>
    </w:sdt>
    <w:r w:rsidR="00AB16A4">
      <w:tab/>
    </w:r>
    <w:r w:rsidR="00AB16A4">
      <w:tab/>
    </w:r>
    <w:sdt>
      <w:sdtPr>
        <w:alias w:val="Firm name"/>
        <w:tag w:val="FirmName"/>
        <w:id w:val="-239252993"/>
        <w:text/>
      </w:sdtPr>
      <w:sdtEndPr/>
      <w:sdtContent>
        <w:r w:rsidR="00AB16A4">
          <w:t>Hogan Lovells</w:t>
        </w:r>
      </w:sdtContent>
    </w:sdt>
  </w:p>
  <w:p w14:paraId="645622D3" w14:textId="77777777" w:rsidR="00961986" w:rsidRDefault="00961986" w:rsidP="00AB16A4">
    <w:pPr>
      <w:pStyle w:val="Footer"/>
      <w:tabs>
        <w:tab w:val="left" w:pos="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34944" w14:textId="77777777" w:rsidR="00AB16A4" w:rsidRDefault="00AB16A4" w:rsidP="001B41E1">
    <w:pPr>
      <w:pStyle w:val="Address3"/>
      <w:ind w:right="-2"/>
    </w:pPr>
  </w:p>
  <w:p w14:paraId="1EAE7B64" w14:textId="77777777" w:rsidR="00AB16A4" w:rsidRDefault="00AB16A4" w:rsidP="001B41E1">
    <w:pPr>
      <w:pStyle w:val="Address3"/>
      <w:ind w:right="-2"/>
    </w:pPr>
    <w:r>
      <w:t>Hogan Lovells International LLP is a limited liability partnership registered in England and Wales with registered number OC323639.  Registered office and principal place of business: Atlantic House, Holborn Viaduct, London EC1A 2FG.  The Dusseldorf branch office is registered with Amtsgericht Essen under number PR 4005. Liability regime: Hogan Lovells International LLP pursuant to the laws of England and Wales has legal personality separate from that of its members. Members are not liable for the LLP`s obligations.</w:t>
    </w:r>
  </w:p>
  <w:p w14:paraId="26C05BF5" w14:textId="77777777" w:rsidR="00AB16A4" w:rsidRDefault="00AB16A4" w:rsidP="001B41E1">
    <w:pPr>
      <w:pStyle w:val="Address3"/>
      <w:ind w:right="-2"/>
    </w:pPr>
    <w:r>
      <w:t>"Hogan Lovells" is an international legal practice that includes Hogan Lovells International LLP and Hogan Lovells US LLP, with offices in:  Alicante  Amsterdam  Baltimore  Beijing  Berlin  Birmingham  Boston  Brussels  Colorado Springs  Denver  Dubai  Dublin  Dusseldorf  Frankfurt  Hamburg  Hanoi  Ho Chi Minh City  Hong Kong  Houston  London  Los Angeles  Luxembourg  Madrid  Mexico City  Miami  Milan  Minneapolis  Monterrey  Munich  New York  Northern Virginia  Paris  Philadelphia  Riyadh  Rome  San Francisco  Sao Paulo  Shanghai  Silicon Valley  Singapore  Tokyo  Washington, D.C.   Associated Offices:  Budapest  Jakarta  Shanghai FTZ.   Business Services Centers:  Johannesburg  Louisville.</w:t>
    </w:r>
  </w:p>
  <w:p w14:paraId="3C949B6C" w14:textId="77777777" w:rsidR="00AB16A4" w:rsidRPr="00D61812" w:rsidRDefault="00AB16A4" w:rsidP="001B41E1">
    <w:pPr>
      <w:pStyle w:val="Address3"/>
      <w:ind w:right="-2"/>
    </w:pPr>
    <w:r>
      <w:t>The word "partner" is used to describe a partner or member of Hogan Lovells International LLP, Hogan Lovells US LLP or any of their affiliated entities or any employee or consultant with equivalent standing.  Certain individuals, who are designated as partners, but who are not members of Hogan Lovells International LLP, do not hold qualifications equivalent to members.  A list of the members of Hogan Lovells International LLP is open to inspection at the above address.  For more information about Hogan Lovells, the partners and their qualifications, see www.hoganlovells.com.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8D0AB" w14:textId="77777777" w:rsidR="00B7187A" w:rsidRDefault="00B7187A">
      <w:pPr>
        <w:pBdr>
          <w:top w:val="single" w:sz="4" w:space="1" w:color="auto"/>
        </w:pBdr>
      </w:pPr>
    </w:p>
    <w:p w14:paraId="3F5A0B4F" w14:textId="77777777" w:rsidR="00B7187A" w:rsidRDefault="00B7187A"/>
  </w:footnote>
  <w:footnote w:type="continuationSeparator" w:id="0">
    <w:p w14:paraId="0A5E6F0F" w14:textId="77777777" w:rsidR="00B7187A" w:rsidRDefault="00B7187A">
      <w:pPr>
        <w:pBdr>
          <w:top w:val="single" w:sz="4" w:space="1" w:color="auto"/>
        </w:pBdr>
      </w:pPr>
    </w:p>
    <w:p w14:paraId="63D74121" w14:textId="77777777" w:rsidR="00B7187A" w:rsidRDefault="00B718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A12D4" w14:textId="77777777" w:rsidR="00AB16A4" w:rsidRDefault="00AB16A4" w:rsidP="00AB16A4">
    <w:pPr>
      <w:pStyle w:val="Header"/>
      <w:tabs>
        <w:tab w:val="clear" w:pos="9072"/>
      </w:tabs>
    </w:pPr>
  </w:p>
  <w:p w14:paraId="2BE11766" w14:textId="77777777" w:rsidR="00AB16A4" w:rsidRDefault="00AB16A4" w:rsidP="00AB16A4">
    <w:pPr>
      <w:pStyle w:val="Header"/>
    </w:pPr>
    <w:r>
      <w:tab/>
      <w:t xml:space="preserve">- </w:t>
    </w:r>
    <w:r>
      <w:fldChar w:fldCharType="begin"/>
    </w:r>
    <w:r>
      <w:instrText xml:space="preserve"> PAGE  \* MERGEFORMAT </w:instrText>
    </w:r>
    <w:r>
      <w:fldChar w:fldCharType="separate"/>
    </w:r>
    <w:r>
      <w:t>2</w:t>
    </w:r>
    <w:r>
      <w:fldChar w:fldCharType="end"/>
    </w:r>
    <w:r>
      <w:t xml:space="preserve"> / </w:t>
    </w:r>
    <w:fldSimple w:instr=" NUMPAGES   \* MERGEFORMAT ">
      <w:r>
        <w:t>14</w:t>
      </w:r>
    </w:fldSimple>
    <w:r>
      <w:t xml:space="preserve"> -</w:t>
    </w:r>
    <w:r>
      <w:tab/>
    </w:r>
  </w:p>
  <w:p w14:paraId="5DB363AC" w14:textId="77777777" w:rsidR="00AB16A4" w:rsidRDefault="00AB16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8334D" w14:textId="69685CAE" w:rsidR="00A674DA" w:rsidRDefault="00A674DA">
    <w:pPr>
      <w:pStyle w:val="Header"/>
    </w:pPr>
    <w:r w:rsidRPr="00CB3E7F">
      <w:rPr>
        <w:rFonts w:eastAsia="Arial Unicode MS"/>
        <w:noProof/>
        <w:lang w:eastAsia="zh-CN"/>
      </w:rPr>
      <w:drawing>
        <wp:anchor distT="0" distB="0" distL="114300" distR="114300" simplePos="0" relativeHeight="251659264" behindDoc="0" locked="0" layoutInCell="1" allowOverlap="1" wp14:anchorId="63B86317" wp14:editId="2C7916E7">
          <wp:simplePos x="0" y="0"/>
          <wp:positionH relativeFrom="page">
            <wp:posOffset>828040</wp:posOffset>
          </wp:positionH>
          <wp:positionV relativeFrom="page">
            <wp:posOffset>180340</wp:posOffset>
          </wp:positionV>
          <wp:extent cx="900000" cy="900000"/>
          <wp:effectExtent l="0" t="0" r="0" b="0"/>
          <wp:wrapNone/>
          <wp:docPr id="283449858" name="HL colour logo" descr="A green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L colour logo" descr="A green sign with black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74F7D"/>
    <w:multiLevelType w:val="multilevel"/>
    <w:tmpl w:val="B89E30DC"/>
    <w:lvl w:ilvl="0">
      <w:start w:val="1"/>
      <w:numFmt w:val="upperLetter"/>
      <w:pStyle w:val="Heading1"/>
      <w:lvlText w:val="%1."/>
      <w:lvlJc w:val="left"/>
      <w:pPr>
        <w:tabs>
          <w:tab w:val="num" w:pos="709"/>
        </w:tabs>
        <w:ind w:left="1418" w:hanging="709"/>
      </w:pPr>
      <w:rPr>
        <w:rFonts w:hint="default"/>
        <w:b w:val="0"/>
        <w:i w:val="0"/>
        <w:u w:val="none"/>
      </w:rPr>
    </w:lvl>
    <w:lvl w:ilvl="1">
      <w:start w:val="1"/>
      <w:numFmt w:val="upperRoman"/>
      <w:pStyle w:val="Heading2"/>
      <w:lvlText w:val="%2."/>
      <w:lvlJc w:val="left"/>
      <w:pPr>
        <w:tabs>
          <w:tab w:val="num" w:pos="709"/>
        </w:tabs>
        <w:ind w:left="1418" w:hanging="709"/>
      </w:pPr>
      <w:rPr>
        <w:rFonts w:hint="default"/>
        <w:b w:val="0"/>
        <w:i w:val="0"/>
        <w:u w:val="none"/>
      </w:rPr>
    </w:lvl>
    <w:lvl w:ilvl="2">
      <w:start w:val="1"/>
      <w:numFmt w:val="decimal"/>
      <w:pStyle w:val="Heading3"/>
      <w:lvlText w:val="%3."/>
      <w:lvlJc w:val="left"/>
      <w:pPr>
        <w:tabs>
          <w:tab w:val="num" w:pos="709"/>
        </w:tabs>
        <w:ind w:left="1418" w:hanging="709"/>
      </w:pPr>
      <w:rPr>
        <w:rFonts w:hint="default"/>
        <w:b w:val="0"/>
        <w:i w:val="0"/>
        <w:u w:val="none"/>
      </w:rPr>
    </w:lvl>
    <w:lvl w:ilvl="3">
      <w:start w:val="1"/>
      <w:numFmt w:val="lowerLetter"/>
      <w:pStyle w:val="Heading4"/>
      <w:lvlText w:val="%4)"/>
      <w:lvlJc w:val="left"/>
      <w:pPr>
        <w:tabs>
          <w:tab w:val="num" w:pos="1418"/>
        </w:tabs>
        <w:ind w:left="1418" w:hanging="709"/>
      </w:pPr>
      <w:rPr>
        <w:rFonts w:hint="default"/>
        <w:b w:val="0"/>
        <w:i w:val="0"/>
        <w:u w:val="none"/>
      </w:rPr>
    </w:lvl>
    <w:lvl w:ilvl="4">
      <w:start w:val="1"/>
      <w:numFmt w:val="lowerRoman"/>
      <w:pStyle w:val="Heading5"/>
      <w:lvlText w:val="(%5)"/>
      <w:lvlJc w:val="left"/>
      <w:pPr>
        <w:tabs>
          <w:tab w:val="num" w:pos="709"/>
        </w:tabs>
        <w:ind w:left="1418" w:hanging="709"/>
      </w:pPr>
      <w:rPr>
        <w:rFonts w:hint="default"/>
        <w:b w:val="0"/>
        <w:i w:val="0"/>
        <w:u w:val="none"/>
      </w:rPr>
    </w:lvl>
    <w:lvl w:ilvl="5">
      <w:start w:val="1"/>
      <w:numFmt w:val="decimal"/>
      <w:pStyle w:val="Heading6"/>
      <w:lvlText w:val="(%6)"/>
      <w:lvlJc w:val="left"/>
      <w:pPr>
        <w:tabs>
          <w:tab w:val="num" w:pos="709"/>
        </w:tabs>
        <w:ind w:left="1418" w:hanging="709"/>
      </w:pPr>
      <w:rPr>
        <w:rFonts w:hint="default"/>
        <w:b w:val="0"/>
        <w:i w:val="0"/>
        <w:u w:val="none"/>
      </w:rPr>
    </w:lvl>
    <w:lvl w:ilvl="6">
      <w:start w:val="1"/>
      <w:numFmt w:val="lowerLetter"/>
      <w:pStyle w:val="Heading7"/>
      <w:lvlText w:val="(%7)"/>
      <w:lvlJc w:val="left"/>
      <w:pPr>
        <w:tabs>
          <w:tab w:val="num" w:pos="709"/>
        </w:tabs>
        <w:ind w:left="1418" w:hanging="709"/>
      </w:pPr>
      <w:rPr>
        <w:rFonts w:hint="default"/>
        <w:b w:val="0"/>
        <w:i w:val="0"/>
        <w:u w:val="none"/>
      </w:rPr>
    </w:lvl>
    <w:lvl w:ilvl="7">
      <w:start w:val="27"/>
      <w:numFmt w:val="lowerLetter"/>
      <w:pStyle w:val="Heading8"/>
      <w:lvlText w:val="(%8)"/>
      <w:lvlJc w:val="left"/>
      <w:pPr>
        <w:tabs>
          <w:tab w:val="num" w:pos="709"/>
        </w:tabs>
        <w:ind w:left="1418" w:hanging="709"/>
      </w:pPr>
      <w:rPr>
        <w:rFonts w:ascii="Arial" w:hAnsi="Arial" w:hint="default"/>
        <w:b w:val="0"/>
        <w:i w:val="0"/>
      </w:rPr>
    </w:lvl>
    <w:lvl w:ilvl="8">
      <w:start w:val="1"/>
      <w:numFmt w:val="lowerLetter"/>
      <w:pStyle w:val="Heading9"/>
      <w:lvlText w:val="(%9)"/>
      <w:lvlJc w:val="left"/>
      <w:pPr>
        <w:tabs>
          <w:tab w:val="num" w:pos="0"/>
        </w:tabs>
        <w:ind w:left="709" w:hanging="709"/>
      </w:pPr>
      <w:rPr>
        <w:rFonts w:ascii="Symbol" w:hAnsi="Symbol" w:hint="default"/>
        <w:b w:val="0"/>
        <w:i w:val="0"/>
        <w:caps w:val="0"/>
        <w:strike w:val="0"/>
        <w:dstrike w:val="0"/>
        <w:vanish w:val="0"/>
        <w:vertAlign w:val="baseline"/>
      </w:rPr>
    </w:lvl>
  </w:abstractNum>
  <w:abstractNum w:abstractNumId="1" w15:restartNumberingAfterBreak="0">
    <w:nsid w:val="1FAC42C1"/>
    <w:multiLevelType w:val="multilevel"/>
    <w:tmpl w:val="0809001D"/>
    <w:name w:val="Numbering2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1E46060"/>
    <w:multiLevelType w:val="multilevel"/>
    <w:tmpl w:val="0809001D"/>
    <w:name w:val="Numbering24"/>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2C62FE5"/>
    <w:multiLevelType w:val="multilevel"/>
    <w:tmpl w:val="C1D6E9B6"/>
    <w:lvl w:ilvl="0">
      <w:start w:val="1"/>
      <w:numFmt w:val="upperLetter"/>
      <w:pStyle w:val="HLpat-Header-Section"/>
      <w:lvlText w:val="%1."/>
      <w:lvlJc w:val="left"/>
      <w:pPr>
        <w:ind w:left="567" w:hanging="567"/>
      </w:pPr>
      <w:rPr>
        <w:rFonts w:hint="default"/>
      </w:rPr>
    </w:lvl>
    <w:lvl w:ilvl="1">
      <w:start w:val="1"/>
      <w:numFmt w:val="upperRoman"/>
      <w:pStyle w:val="HLpat-Header-Subsection"/>
      <w:lvlText w:val="%2."/>
      <w:lvlJc w:val="left"/>
      <w:pPr>
        <w:ind w:left="567" w:hanging="567"/>
      </w:pPr>
      <w:rPr>
        <w:rFonts w:hint="default"/>
      </w:rPr>
    </w:lvl>
    <w:lvl w:ilvl="2">
      <w:start w:val="1"/>
      <w:numFmt w:val="decimal"/>
      <w:pStyle w:val="HLpat-Heading-H1"/>
      <w:lvlText w:val="%3."/>
      <w:lvlJc w:val="left"/>
      <w:pPr>
        <w:tabs>
          <w:tab w:val="num" w:pos="567"/>
        </w:tabs>
        <w:ind w:left="567" w:hanging="567"/>
      </w:pPr>
      <w:rPr>
        <w:rFonts w:hint="default"/>
      </w:rPr>
    </w:lvl>
    <w:lvl w:ilvl="3">
      <w:start w:val="1"/>
      <w:numFmt w:val="decimal"/>
      <w:pStyle w:val="HLpat-Heading-H2"/>
      <w:lvlText w:val="%3.%4"/>
      <w:lvlJc w:val="left"/>
      <w:pPr>
        <w:tabs>
          <w:tab w:val="num" w:pos="567"/>
        </w:tabs>
        <w:ind w:left="567" w:hanging="567"/>
      </w:pPr>
      <w:rPr>
        <w:rFonts w:hint="default"/>
      </w:rPr>
    </w:lvl>
    <w:lvl w:ilvl="4">
      <w:start w:val="1"/>
      <w:numFmt w:val="decimal"/>
      <w:pStyle w:val="HLpat-Heading-H3"/>
      <w:lvlText w:val="%3.%4.%5"/>
      <w:lvlJc w:val="left"/>
      <w:pPr>
        <w:tabs>
          <w:tab w:val="num" w:pos="567"/>
        </w:tabs>
        <w:ind w:left="567" w:hanging="567"/>
      </w:pPr>
      <w:rPr>
        <w:rFonts w:hint="default"/>
      </w:rPr>
    </w:lvl>
    <w:lvl w:ilvl="5">
      <w:start w:val="1"/>
      <w:numFmt w:val="lowerLetter"/>
      <w:pStyle w:val="HLpat-Heading-H4"/>
      <w:lvlText w:val="%6)"/>
      <w:lvlJc w:val="left"/>
      <w:pPr>
        <w:tabs>
          <w:tab w:val="num" w:pos="1134"/>
        </w:tabs>
        <w:ind w:left="1134" w:hanging="567"/>
      </w:pPr>
      <w:rPr>
        <w:rFonts w:hint="default"/>
      </w:rPr>
    </w:lvl>
    <w:lvl w:ilvl="6">
      <w:start w:val="27"/>
      <w:numFmt w:val="lowerLetter"/>
      <w:pStyle w:val="HLpat-Heading-H5"/>
      <w:lvlText w:val="%7)"/>
      <w:lvlJc w:val="left"/>
      <w:pPr>
        <w:tabs>
          <w:tab w:val="num" w:pos="1134"/>
        </w:tabs>
        <w:ind w:left="1134"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4" w15:restartNumberingAfterBreak="0">
    <w:nsid w:val="23CD2DF8"/>
    <w:multiLevelType w:val="multilevel"/>
    <w:tmpl w:val="69160602"/>
    <w:name w:val="AlphaNumbering"/>
    <w:lvl w:ilvl="0">
      <w:start w:val="1"/>
      <w:numFmt w:val="upperLetter"/>
      <w:lvlText w:val="%1."/>
      <w:lvlJc w:val="left"/>
      <w:pPr>
        <w:tabs>
          <w:tab w:val="num" w:pos="709"/>
        </w:tabs>
        <w:ind w:left="709" w:hanging="709"/>
      </w:pPr>
      <w:rPr>
        <w:u w:val="none"/>
      </w:rPr>
    </w:lvl>
    <w:lvl w:ilvl="1">
      <w:start w:val="1"/>
      <w:numFmt w:val="decimal"/>
      <w:lvlText w:val="%1.%2"/>
      <w:lvlJc w:val="left"/>
      <w:pPr>
        <w:tabs>
          <w:tab w:val="num" w:pos="1418"/>
        </w:tabs>
        <w:ind w:left="1418" w:hanging="709"/>
      </w:pPr>
      <w:rPr>
        <w:u w:val="none"/>
      </w:rPr>
    </w:lvl>
    <w:lvl w:ilvl="2">
      <w:start w:val="1"/>
      <w:numFmt w:val="lowerLetter"/>
      <w:lvlText w:val="(%3)"/>
      <w:lvlJc w:val="left"/>
      <w:pPr>
        <w:tabs>
          <w:tab w:val="num" w:pos="2126"/>
        </w:tabs>
        <w:ind w:left="2126" w:hanging="708"/>
      </w:pPr>
    </w:lvl>
    <w:lvl w:ilvl="3">
      <w:start w:val="1"/>
      <w:numFmt w:val="none"/>
      <w:lvlText w:val=""/>
      <w:lvlJc w:val="left"/>
      <w:pPr>
        <w:tabs>
          <w:tab w:val="num" w:pos="2126"/>
        </w:tabs>
        <w:ind w:left="2126" w:hanging="708"/>
      </w:pPr>
    </w:lvl>
    <w:lvl w:ilvl="4">
      <w:start w:val="1"/>
      <w:numFmt w:val="none"/>
      <w:lvlText w:val=""/>
      <w:lvlJc w:val="left"/>
      <w:pPr>
        <w:tabs>
          <w:tab w:val="num" w:pos="2880"/>
        </w:tabs>
        <w:ind w:left="2880" w:hanging="720"/>
      </w:pPr>
    </w:lvl>
    <w:lvl w:ilvl="5">
      <w:start w:val="1"/>
      <w:numFmt w:val="lowerLetter"/>
      <w:lvlText w:val="(%6)"/>
      <w:lvlJc w:val="left"/>
      <w:pPr>
        <w:tabs>
          <w:tab w:val="num" w:pos="4536"/>
        </w:tabs>
        <w:ind w:left="4536" w:hanging="425"/>
      </w:pPr>
    </w:lvl>
    <w:lvl w:ilvl="6">
      <w:start w:val="1"/>
      <w:numFmt w:val="none"/>
      <w:lvlText w:val="Not Defined"/>
      <w:lvlJc w:val="left"/>
      <w:pPr>
        <w:tabs>
          <w:tab w:val="num" w:pos="5976"/>
        </w:tabs>
        <w:ind w:left="4536"/>
      </w:pPr>
    </w:lvl>
    <w:lvl w:ilvl="7">
      <w:start w:val="1"/>
      <w:numFmt w:val="none"/>
      <w:lvlText w:val="Not defined"/>
      <w:lvlJc w:val="left"/>
      <w:pPr>
        <w:tabs>
          <w:tab w:val="num" w:pos="5616"/>
        </w:tabs>
        <w:ind w:left="4536"/>
      </w:pPr>
    </w:lvl>
    <w:lvl w:ilvl="8">
      <w:start w:val="1"/>
      <w:numFmt w:val="none"/>
      <w:lvlText w:val="Not defined"/>
      <w:lvlJc w:val="left"/>
      <w:pPr>
        <w:tabs>
          <w:tab w:val="num" w:pos="5616"/>
        </w:tabs>
        <w:ind w:left="4536"/>
      </w:pPr>
    </w:lvl>
  </w:abstractNum>
  <w:abstractNum w:abstractNumId="5" w15:restartNumberingAfterBreak="0">
    <w:nsid w:val="283F2740"/>
    <w:multiLevelType w:val="multilevel"/>
    <w:tmpl w:val="0809001D"/>
    <w:name w:val="Numbering2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310B3D23"/>
    <w:multiLevelType w:val="multilevel"/>
    <w:tmpl w:val="0809001D"/>
    <w:name w:val="Numbering2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727039A"/>
    <w:multiLevelType w:val="multilevel"/>
    <w:tmpl w:val="CED69AC6"/>
    <w:lvl w:ilvl="0">
      <w:start w:val="1"/>
      <w:numFmt w:val="upperRoman"/>
      <w:pStyle w:val="HLpat-Requests-Level1"/>
      <w:lvlText w:val="%1."/>
      <w:lvlJc w:val="left"/>
      <w:pPr>
        <w:ind w:left="1134" w:hanging="567"/>
      </w:pPr>
      <w:rPr>
        <w:rFonts w:hint="default"/>
      </w:rPr>
    </w:lvl>
    <w:lvl w:ilvl="1">
      <w:start w:val="1"/>
      <w:numFmt w:val="decimal"/>
      <w:pStyle w:val="HLpat-Requests-Level2"/>
      <w:lvlText w:val="%2."/>
      <w:lvlJc w:val="left"/>
      <w:pPr>
        <w:ind w:left="1701" w:hanging="567"/>
      </w:pPr>
      <w:rPr>
        <w:rFonts w:hint="default"/>
      </w:rPr>
    </w:lvl>
    <w:lvl w:ilvl="2">
      <w:start w:val="1"/>
      <w:numFmt w:val="lowerLetter"/>
      <w:pStyle w:val="HLpat-Requests-Level3"/>
      <w:lvlText w:val="%3)"/>
      <w:lvlJc w:val="left"/>
      <w:pPr>
        <w:ind w:left="2268" w:hanging="567"/>
      </w:pPr>
      <w:rPr>
        <w:rFonts w:hint="default"/>
      </w:rPr>
    </w:lvl>
    <w:lvl w:ilvl="3">
      <w:start w:val="27"/>
      <w:numFmt w:val="lowerLetter"/>
      <w:pStyle w:val="HLpat-Requests-Level4"/>
      <w:lvlText w:val="%4)"/>
      <w:lvlJc w:val="left"/>
      <w:pPr>
        <w:ind w:left="2835" w:hanging="567"/>
      </w:pPr>
      <w:rPr>
        <w:rFonts w:hint="default"/>
      </w:rPr>
    </w:lvl>
    <w:lvl w:ilvl="4">
      <w:start w:val="1"/>
      <w:numFmt w:val="lowerRoman"/>
      <w:lvlText w:val="%5)"/>
      <w:lvlJc w:val="left"/>
      <w:pPr>
        <w:ind w:left="3969" w:hanging="567"/>
      </w:pPr>
      <w:rPr>
        <w:rFonts w:hint="default"/>
      </w:rPr>
    </w:lvl>
    <w:lvl w:ilvl="5">
      <w:start w:val="1"/>
      <w:numFmt w:val="lowerRoman"/>
      <w:lvlText w:val="%6."/>
      <w:lvlJc w:val="left"/>
      <w:pPr>
        <w:ind w:left="4536" w:hanging="567"/>
      </w:pPr>
      <w:rPr>
        <w:rFonts w:hint="default"/>
      </w:rPr>
    </w:lvl>
    <w:lvl w:ilvl="6">
      <w:start w:val="1"/>
      <w:numFmt w:val="decimal"/>
      <w:lvlText w:val="%7."/>
      <w:lvlJc w:val="left"/>
      <w:pPr>
        <w:ind w:left="5103" w:hanging="567"/>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8" w15:restartNumberingAfterBreak="0">
    <w:nsid w:val="3AD130B8"/>
    <w:multiLevelType w:val="hybridMultilevel"/>
    <w:tmpl w:val="BE2C5708"/>
    <w:lvl w:ilvl="0" w:tplc="30CA27FE">
      <w:start w:val="1"/>
      <w:numFmt w:val="decimal"/>
      <w:pStyle w:val="HLpat-Table-Recitals-Party"/>
      <w:suff w:val="space"/>
      <w:lvlText w:val="%1."/>
      <w:lvlJc w:val="left"/>
      <w:pPr>
        <w:ind w:left="567" w:hanging="56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4742C8"/>
    <w:multiLevelType w:val="hybridMultilevel"/>
    <w:tmpl w:val="6AB888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3D0A5770"/>
    <w:multiLevelType w:val="hybridMultilevel"/>
    <w:tmpl w:val="E9DAD92A"/>
    <w:lvl w:ilvl="0" w:tplc="C1044922">
      <w:start w:val="1"/>
      <w:numFmt w:val="bullet"/>
      <w:pStyle w:val="HLpat-List-Bullets"/>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11" w15:restartNumberingAfterBreak="0">
    <w:nsid w:val="43C75B90"/>
    <w:multiLevelType w:val="multilevel"/>
    <w:tmpl w:val="A5C89B9A"/>
    <w:lvl w:ilvl="0">
      <w:start w:val="1"/>
      <w:numFmt w:val="decimal"/>
      <w:pStyle w:val="HLpat-Level-L1"/>
      <w:lvlText w:val="%1."/>
      <w:lvlJc w:val="left"/>
      <w:pPr>
        <w:tabs>
          <w:tab w:val="num" w:pos="567"/>
        </w:tabs>
        <w:ind w:left="567" w:hanging="567"/>
      </w:pPr>
      <w:rPr>
        <w:rFonts w:hint="default"/>
      </w:rPr>
    </w:lvl>
    <w:lvl w:ilvl="1">
      <w:start w:val="1"/>
      <w:numFmt w:val="decimal"/>
      <w:pStyle w:val="HLpat-Level-L2"/>
      <w:lvlText w:val="%1.%2"/>
      <w:lvlJc w:val="left"/>
      <w:pPr>
        <w:tabs>
          <w:tab w:val="num" w:pos="567"/>
        </w:tabs>
        <w:ind w:left="567" w:hanging="567"/>
      </w:pPr>
      <w:rPr>
        <w:rFonts w:hint="default"/>
      </w:rPr>
    </w:lvl>
    <w:lvl w:ilvl="2">
      <w:start w:val="1"/>
      <w:numFmt w:val="decimal"/>
      <w:pStyle w:val="HLpat-Level-L3"/>
      <w:lvlText w:val="%1.%2.%3."/>
      <w:lvlJc w:val="left"/>
      <w:pPr>
        <w:tabs>
          <w:tab w:val="num" w:pos="567"/>
        </w:tabs>
        <w:ind w:left="567" w:hanging="567"/>
      </w:pPr>
      <w:rPr>
        <w:rFonts w:hint="default"/>
      </w:rPr>
    </w:lvl>
    <w:lvl w:ilvl="3">
      <w:start w:val="1"/>
      <w:numFmt w:val="lowerLetter"/>
      <w:pStyle w:val="HLpat-Level-L4"/>
      <w:lvlText w:val="%4)"/>
      <w:lvlJc w:val="left"/>
      <w:pPr>
        <w:tabs>
          <w:tab w:val="num" w:pos="1134"/>
        </w:tabs>
        <w:ind w:left="1134" w:hanging="567"/>
      </w:pPr>
      <w:rPr>
        <w:rFonts w:hint="default"/>
      </w:rPr>
    </w:lvl>
    <w:lvl w:ilvl="4">
      <w:start w:val="27"/>
      <w:numFmt w:val="lowerLetter"/>
      <w:pStyle w:val="HLpat-Level-L5"/>
      <w:lvlText w:val="%5)"/>
      <w:lvlJc w:val="left"/>
      <w:pPr>
        <w:tabs>
          <w:tab w:val="num" w:pos="1134"/>
        </w:tabs>
        <w:ind w:left="1134" w:hanging="567"/>
      </w:pPr>
      <w:rPr>
        <w:rFonts w:hint="default"/>
      </w:rPr>
    </w:lvl>
    <w:lvl w:ilvl="5">
      <w:start w:val="1"/>
      <w:numFmt w:val="lowerRoman"/>
      <w:lvlText w:val="(%6)"/>
      <w:lvlJc w:val="left"/>
      <w:pPr>
        <w:tabs>
          <w:tab w:val="num" w:pos="1440"/>
        </w:tabs>
        <w:ind w:left="1134" w:hanging="567"/>
      </w:pPr>
      <w:rPr>
        <w:rFonts w:hint="default"/>
      </w:rPr>
    </w:lvl>
    <w:lvl w:ilvl="6">
      <w:start w:val="1"/>
      <w:numFmt w:val="decimal"/>
      <w:lvlText w:val="%7."/>
      <w:lvlJc w:val="left"/>
      <w:pPr>
        <w:ind w:left="1134" w:hanging="567"/>
      </w:pPr>
      <w:rPr>
        <w:rFonts w:hint="default"/>
      </w:rPr>
    </w:lvl>
    <w:lvl w:ilvl="7">
      <w:start w:val="1"/>
      <w:numFmt w:val="lowerLetter"/>
      <w:lvlText w:val="%8."/>
      <w:lvlJc w:val="left"/>
      <w:pPr>
        <w:tabs>
          <w:tab w:val="num" w:pos="1134"/>
        </w:tabs>
        <w:ind w:left="1134" w:hanging="567"/>
      </w:pPr>
      <w:rPr>
        <w:rFonts w:hint="default"/>
      </w:rPr>
    </w:lvl>
    <w:lvl w:ilvl="8">
      <w:start w:val="1"/>
      <w:numFmt w:val="lowerRoman"/>
      <w:lvlText w:val="%9."/>
      <w:lvlJc w:val="left"/>
      <w:pPr>
        <w:ind w:left="1134" w:hanging="567"/>
      </w:pPr>
      <w:rPr>
        <w:rFonts w:hint="default"/>
      </w:rPr>
    </w:lvl>
  </w:abstractNum>
  <w:abstractNum w:abstractNumId="12" w15:restartNumberingAfterBreak="0">
    <w:nsid w:val="4555190D"/>
    <w:multiLevelType w:val="hybridMultilevel"/>
    <w:tmpl w:val="0714C526"/>
    <w:lvl w:ilvl="0" w:tplc="E3DE369A">
      <w:start w:val="1"/>
      <w:numFmt w:val="decimal"/>
      <w:pStyle w:val="HLpat-List-Numbered"/>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49877712"/>
    <w:multiLevelType w:val="multilevel"/>
    <w:tmpl w:val="0809001D"/>
    <w:name w:val="Numbering27"/>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A085FAF"/>
    <w:multiLevelType w:val="multilevel"/>
    <w:tmpl w:val="F850D862"/>
    <w:lvl w:ilvl="0">
      <w:start w:val="1"/>
      <w:numFmt w:val="bullet"/>
      <w:pStyle w:val="HLpat-Requests-Level1Bullet"/>
      <w:lvlText w:val=""/>
      <w:lvlJc w:val="left"/>
      <w:pPr>
        <w:ind w:left="2619" w:hanging="360"/>
      </w:pPr>
      <w:rPr>
        <w:rFonts w:ascii="Symbol" w:hAnsi="Symbol" w:hint="default"/>
      </w:rPr>
    </w:lvl>
    <w:lvl w:ilvl="1">
      <w:start w:val="1"/>
      <w:numFmt w:val="bullet"/>
      <w:pStyle w:val="HLpat-Requests-Level2Bullet"/>
      <w:lvlText w:val=""/>
      <w:lvlJc w:val="left"/>
      <w:pPr>
        <w:ind w:left="3339" w:hanging="360"/>
      </w:pPr>
      <w:rPr>
        <w:rFonts w:ascii="Symbol" w:hAnsi="Symbol" w:hint="default"/>
      </w:rPr>
    </w:lvl>
    <w:lvl w:ilvl="2">
      <w:start w:val="1"/>
      <w:numFmt w:val="bullet"/>
      <w:pStyle w:val="HLpat-Requests-Level3Bullet"/>
      <w:lvlText w:val=""/>
      <w:lvlJc w:val="left"/>
      <w:pPr>
        <w:ind w:left="4059" w:hanging="360"/>
      </w:pPr>
      <w:rPr>
        <w:rFonts w:ascii="Symbol" w:hAnsi="Symbol" w:hint="default"/>
      </w:rPr>
    </w:lvl>
    <w:lvl w:ilvl="3">
      <w:start w:val="1"/>
      <w:numFmt w:val="bullet"/>
      <w:pStyle w:val="HLpat-Requests-Level4Bullet"/>
      <w:lvlText w:val=""/>
      <w:lvlJc w:val="left"/>
      <w:pPr>
        <w:ind w:left="4779" w:hanging="360"/>
      </w:pPr>
      <w:rPr>
        <w:rFonts w:ascii="Symbol" w:hAnsi="Symbol" w:hint="default"/>
      </w:rPr>
    </w:lvl>
    <w:lvl w:ilvl="4">
      <w:start w:val="1"/>
      <w:numFmt w:val="bullet"/>
      <w:lvlText w:val="o"/>
      <w:lvlJc w:val="left"/>
      <w:pPr>
        <w:ind w:left="5499" w:hanging="360"/>
      </w:pPr>
      <w:rPr>
        <w:rFonts w:ascii="Courier New" w:hAnsi="Courier New" w:cs="Courier New" w:hint="default"/>
      </w:rPr>
    </w:lvl>
    <w:lvl w:ilvl="5">
      <w:start w:val="1"/>
      <w:numFmt w:val="bullet"/>
      <w:lvlText w:val=""/>
      <w:lvlJc w:val="left"/>
      <w:pPr>
        <w:ind w:left="6219" w:hanging="360"/>
      </w:pPr>
      <w:rPr>
        <w:rFonts w:ascii="Wingdings" w:hAnsi="Wingdings" w:hint="default"/>
      </w:rPr>
    </w:lvl>
    <w:lvl w:ilvl="6">
      <w:start w:val="1"/>
      <w:numFmt w:val="bullet"/>
      <w:lvlText w:val=""/>
      <w:lvlJc w:val="left"/>
      <w:pPr>
        <w:ind w:left="6939" w:hanging="360"/>
      </w:pPr>
      <w:rPr>
        <w:rFonts w:ascii="Symbol" w:hAnsi="Symbol" w:hint="default"/>
      </w:rPr>
    </w:lvl>
    <w:lvl w:ilvl="7">
      <w:start w:val="1"/>
      <w:numFmt w:val="bullet"/>
      <w:lvlText w:val="o"/>
      <w:lvlJc w:val="left"/>
      <w:pPr>
        <w:ind w:left="7659" w:hanging="360"/>
      </w:pPr>
      <w:rPr>
        <w:rFonts w:ascii="Courier New" w:hAnsi="Courier New" w:cs="Courier New" w:hint="default"/>
      </w:rPr>
    </w:lvl>
    <w:lvl w:ilvl="8">
      <w:start w:val="1"/>
      <w:numFmt w:val="bullet"/>
      <w:lvlText w:val=""/>
      <w:lvlJc w:val="left"/>
      <w:pPr>
        <w:ind w:left="8379" w:hanging="360"/>
      </w:pPr>
      <w:rPr>
        <w:rFonts w:ascii="Wingdings" w:hAnsi="Wingdings" w:hint="default"/>
      </w:rPr>
    </w:lvl>
  </w:abstractNum>
  <w:abstractNum w:abstractNumId="15" w15:restartNumberingAfterBreak="0">
    <w:nsid w:val="4C76212C"/>
    <w:multiLevelType w:val="multilevel"/>
    <w:tmpl w:val="0809001D"/>
    <w:name w:val="Numbering2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1665CE2"/>
    <w:multiLevelType w:val="hybridMultilevel"/>
    <w:tmpl w:val="A70017E0"/>
    <w:lvl w:ilvl="0" w:tplc="5D807702">
      <w:start w:val="1"/>
      <w:numFmt w:val="decimal"/>
      <w:pStyle w:val="HLpat-MarginNumber-Left"/>
      <w:suff w:val="nothing"/>
      <w:lvlText w:val="%1"/>
      <w:lvlJc w:val="center"/>
      <w:pPr>
        <w:ind w:left="0" w:firstLine="0"/>
      </w:pPr>
      <w:rPr>
        <w:rFonts w:ascii="Arial" w:hAnsi="Arial" w:cs="Arial" w:hint="default"/>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C1A7CF8"/>
    <w:multiLevelType w:val="multilevel"/>
    <w:tmpl w:val="C97C5082"/>
    <w:lvl w:ilvl="0">
      <w:start w:val="1"/>
      <w:numFmt w:val="decimal"/>
      <w:pStyle w:val="HLpat-FeatureBreakdown-Level1"/>
      <w:lvlText w:val="%1"/>
      <w:lvlJc w:val="left"/>
      <w:pPr>
        <w:ind w:left="2727" w:hanging="567"/>
      </w:pPr>
      <w:rPr>
        <w:rFonts w:hint="default"/>
      </w:rPr>
    </w:lvl>
    <w:lvl w:ilvl="1">
      <w:start w:val="1"/>
      <w:numFmt w:val="decimal"/>
      <w:pStyle w:val="HLpat-FeatureBreakdown-Level2"/>
      <w:lvlText w:val="%1.%2"/>
      <w:lvlJc w:val="left"/>
      <w:pPr>
        <w:ind w:left="3294" w:hanging="567"/>
      </w:pPr>
      <w:rPr>
        <w:rFonts w:hint="default"/>
      </w:rPr>
    </w:lvl>
    <w:lvl w:ilvl="2">
      <w:start w:val="1"/>
      <w:numFmt w:val="decimal"/>
      <w:pStyle w:val="HLpat-FeatureBreakdown-Level3"/>
      <w:lvlText w:val="%1.%2.%3"/>
      <w:lvlJc w:val="left"/>
      <w:pPr>
        <w:ind w:left="3861" w:hanging="567"/>
      </w:pPr>
      <w:rPr>
        <w:rFonts w:hint="default"/>
      </w:rPr>
    </w:lvl>
    <w:lvl w:ilvl="3">
      <w:start w:val="27"/>
      <w:numFmt w:val="none"/>
      <w:lvlText w:val=""/>
      <w:lvlJc w:val="left"/>
      <w:pPr>
        <w:ind w:left="4428" w:hanging="567"/>
      </w:pPr>
      <w:rPr>
        <w:rFonts w:hint="default"/>
      </w:rPr>
    </w:lvl>
    <w:lvl w:ilvl="4">
      <w:start w:val="1"/>
      <w:numFmt w:val="none"/>
      <w:lvlText w:val=""/>
      <w:lvlJc w:val="left"/>
      <w:pPr>
        <w:ind w:left="5562" w:hanging="567"/>
      </w:pPr>
      <w:rPr>
        <w:rFonts w:hint="default"/>
      </w:rPr>
    </w:lvl>
    <w:lvl w:ilvl="5">
      <w:start w:val="1"/>
      <w:numFmt w:val="none"/>
      <w:lvlText w:val=""/>
      <w:lvlJc w:val="left"/>
      <w:pPr>
        <w:ind w:left="6129" w:hanging="567"/>
      </w:pPr>
      <w:rPr>
        <w:rFonts w:hint="default"/>
      </w:rPr>
    </w:lvl>
    <w:lvl w:ilvl="6">
      <w:start w:val="1"/>
      <w:numFmt w:val="none"/>
      <w:lvlText w:val=""/>
      <w:lvlJc w:val="left"/>
      <w:pPr>
        <w:ind w:left="6696" w:hanging="567"/>
      </w:pPr>
      <w:rPr>
        <w:rFonts w:hint="default"/>
      </w:rPr>
    </w:lvl>
    <w:lvl w:ilvl="7">
      <w:start w:val="1"/>
      <w:numFmt w:val="none"/>
      <w:lvlText w:val=""/>
      <w:lvlJc w:val="left"/>
      <w:pPr>
        <w:ind w:left="7920" w:hanging="360"/>
      </w:pPr>
      <w:rPr>
        <w:rFonts w:hint="default"/>
      </w:rPr>
    </w:lvl>
    <w:lvl w:ilvl="8">
      <w:start w:val="1"/>
      <w:numFmt w:val="none"/>
      <w:lvlText w:val=""/>
      <w:lvlJc w:val="right"/>
      <w:pPr>
        <w:ind w:left="8640" w:hanging="180"/>
      </w:pPr>
      <w:rPr>
        <w:rFonts w:hint="default"/>
      </w:rPr>
    </w:lvl>
  </w:abstractNum>
  <w:abstractNum w:abstractNumId="18" w15:restartNumberingAfterBreak="0">
    <w:nsid w:val="6FA54D91"/>
    <w:multiLevelType w:val="multilevel"/>
    <w:tmpl w:val="25C43070"/>
    <w:lvl w:ilvl="0">
      <w:start w:val="1"/>
      <w:numFmt w:val="bullet"/>
      <w:pStyle w:val="HLpat-FeatureBreakdown-Level1Bullet"/>
      <w:lvlText w:val=""/>
      <w:lvlJc w:val="left"/>
      <w:pPr>
        <w:ind w:left="1701" w:hanging="567"/>
      </w:pPr>
      <w:rPr>
        <w:rFonts w:ascii="Symbol" w:hAnsi="Symbol" w:hint="default"/>
      </w:rPr>
    </w:lvl>
    <w:lvl w:ilvl="1">
      <w:start w:val="1"/>
      <w:numFmt w:val="bullet"/>
      <w:pStyle w:val="HLpat-FeatureBreakdown-Level2Bullet"/>
      <w:lvlText w:val=""/>
      <w:lvlJc w:val="left"/>
      <w:pPr>
        <w:ind w:left="2268" w:hanging="567"/>
      </w:pPr>
      <w:rPr>
        <w:rFonts w:ascii="Symbol" w:hAnsi="Symbol" w:hint="default"/>
      </w:rPr>
    </w:lvl>
    <w:lvl w:ilvl="2">
      <w:start w:val="1"/>
      <w:numFmt w:val="bullet"/>
      <w:pStyle w:val="HLpat-FeatureBreakdown-Level3Bullet"/>
      <w:lvlText w:val=""/>
      <w:lvlJc w:val="left"/>
      <w:pPr>
        <w:ind w:left="2835" w:hanging="567"/>
      </w:pPr>
      <w:rPr>
        <w:rFonts w:ascii="Symbol" w:hAnsi="Symbol" w:hint="default"/>
      </w:rPr>
    </w:lvl>
    <w:lvl w:ilvl="3">
      <w:start w:val="1"/>
      <w:numFmt w:val="bullet"/>
      <w:lvlText w:val=""/>
      <w:lvlJc w:val="left"/>
      <w:pPr>
        <w:ind w:left="3402" w:hanging="567"/>
      </w:pPr>
      <w:rPr>
        <w:rFonts w:ascii="Symbol" w:hAnsi="Symbol" w:hint="default"/>
      </w:rPr>
    </w:lvl>
    <w:lvl w:ilvl="4">
      <w:start w:val="1"/>
      <w:numFmt w:val="bullet"/>
      <w:lvlText w:val=""/>
      <w:lvlJc w:val="left"/>
      <w:pPr>
        <w:ind w:left="3969" w:hanging="567"/>
      </w:pPr>
      <w:rPr>
        <w:rFonts w:ascii="Symbol" w:hAnsi="Symbol" w:hint="default"/>
      </w:rPr>
    </w:lvl>
    <w:lvl w:ilvl="5">
      <w:start w:val="1"/>
      <w:numFmt w:val="bullet"/>
      <w:lvlText w:val=""/>
      <w:lvlJc w:val="left"/>
      <w:pPr>
        <w:ind w:left="4536" w:hanging="567"/>
      </w:pPr>
      <w:rPr>
        <w:rFonts w:ascii="Symbol" w:hAnsi="Symbol" w:hint="default"/>
      </w:rPr>
    </w:lvl>
    <w:lvl w:ilvl="6">
      <w:start w:val="1"/>
      <w:numFmt w:val="bullet"/>
      <w:lvlText w:val=""/>
      <w:lvlJc w:val="left"/>
      <w:pPr>
        <w:ind w:left="5103" w:hanging="567"/>
      </w:pPr>
      <w:rPr>
        <w:rFonts w:ascii="Symbol" w:hAnsi="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hint="default"/>
      </w:rPr>
    </w:lvl>
  </w:abstractNum>
  <w:num w:numId="1" w16cid:durableId="1087532513">
    <w:abstractNumId w:val="0"/>
  </w:num>
  <w:num w:numId="2" w16cid:durableId="389812083">
    <w:abstractNumId w:val="0"/>
  </w:num>
  <w:num w:numId="3" w16cid:durableId="1523013304">
    <w:abstractNumId w:val="16"/>
  </w:num>
  <w:num w:numId="4" w16cid:durableId="508720729">
    <w:abstractNumId w:val="8"/>
  </w:num>
  <w:num w:numId="5" w16cid:durableId="1043094183">
    <w:abstractNumId w:val="8"/>
    <w:lvlOverride w:ilvl="0">
      <w:startOverride w:val="1"/>
    </w:lvlOverride>
  </w:num>
  <w:num w:numId="6" w16cid:durableId="2085368325">
    <w:abstractNumId w:val="3"/>
  </w:num>
  <w:num w:numId="7" w16cid:durableId="1404722513">
    <w:abstractNumId w:val="7"/>
  </w:num>
  <w:num w:numId="8" w16cid:durableId="1538539852">
    <w:abstractNumId w:val="14"/>
  </w:num>
  <w:num w:numId="9" w16cid:durableId="1180780646">
    <w:abstractNumId w:val="9"/>
  </w:num>
  <w:num w:numId="10" w16cid:durableId="1211771005">
    <w:abstractNumId w:val="17"/>
  </w:num>
  <w:num w:numId="11" w16cid:durableId="506141423">
    <w:abstractNumId w:val="18"/>
  </w:num>
  <w:num w:numId="12" w16cid:durableId="625353610">
    <w:abstractNumId w:val="18"/>
  </w:num>
  <w:num w:numId="13" w16cid:durableId="1112358330">
    <w:abstractNumId w:val="8"/>
  </w:num>
  <w:num w:numId="14" w16cid:durableId="327442042">
    <w:abstractNumId w:val="8"/>
  </w:num>
  <w:num w:numId="15" w16cid:durableId="1102647852">
    <w:abstractNumId w:val="8"/>
  </w:num>
  <w:num w:numId="16" w16cid:durableId="1063409364">
    <w:abstractNumId w:val="12"/>
  </w:num>
  <w:num w:numId="17" w16cid:durableId="1274895967">
    <w:abstractNumId w:val="3"/>
    <w:lvlOverride w:ilvl="0">
      <w:startOverride w:val="1"/>
    </w:lvlOverride>
    <w:lvlOverride w:ilvl="1">
      <w:startOverride w:val="1"/>
    </w:lvlOverride>
    <w:lvlOverride w:ilvl="2">
      <w:startOverride w:val="1"/>
    </w:lvlOverride>
    <w:lvlOverride w:ilvl="3">
      <w:startOverride w:val="1"/>
    </w:lvlOverride>
    <w:lvlOverride w:ilvl="4">
      <w:startOverride w:val="27"/>
    </w:lvlOverride>
    <w:lvlOverride w:ilvl="5">
      <w:startOverride w:val="1"/>
    </w:lvlOverride>
    <w:lvlOverride w:ilvl="6">
      <w:startOverride w:val="1"/>
    </w:lvlOverride>
    <w:lvlOverride w:ilvl="7">
      <w:startOverride w:val="1"/>
    </w:lvlOverride>
    <w:lvlOverride w:ilvl="8">
      <w:startOverride w:val="1"/>
    </w:lvlOverride>
  </w:num>
  <w:num w:numId="18" w16cid:durableId="1900969410">
    <w:abstractNumId w:val="11"/>
  </w:num>
  <w:num w:numId="19" w16cid:durableId="1607540195">
    <w:abstractNumId w:val="3"/>
  </w:num>
  <w:num w:numId="20" w16cid:durableId="3518100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21" w16cid:durableId="3594019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22" w16cid:durableId="2105805123">
    <w:abstractNumId w:val="8"/>
    <w:lvlOverride w:ilvl="0">
      <w:startOverride w:val="1"/>
    </w:lvlOverride>
  </w:num>
  <w:num w:numId="23" w16cid:durableId="233201601">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embedTrueTypeFonts/>
  <w:saveSubsetFonts/>
  <w:stylePaneFormatFilter w:val="3724" w:allStyles="0" w:customStyles="0" w:latentStyles="1" w:stylesInUse="0" w:headingStyles="1" w:numberingStyles="0" w:tableStyles="0" w:directFormattingOnRuns="1" w:directFormattingOnParagraphs="1" w:directFormattingOnNumbering="1" w:directFormattingOnTables="0" w:clearFormatting="1" w:top3HeadingStyles="1" w:visibleStyles="0" w:alternateStyleNames="0"/>
  <w:defaultTabStop w:val="720"/>
  <w:hyphenationZone w:val="425"/>
  <w:drawingGridHorizontalSpacing w:val="105"/>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TRADMITTED" w:val="sdfsadfsad"/>
    <w:docVar w:name="UKLTRAUTHOR" w:val="Cathy O'Connor"/>
  </w:docVars>
  <w:rsids>
    <w:rsidRoot w:val="00D61812"/>
    <w:rsid w:val="0001145E"/>
    <w:rsid w:val="000170CE"/>
    <w:rsid w:val="00017307"/>
    <w:rsid w:val="000200D3"/>
    <w:rsid w:val="00022168"/>
    <w:rsid w:val="000255AF"/>
    <w:rsid w:val="00026D45"/>
    <w:rsid w:val="000273D0"/>
    <w:rsid w:val="00030DCF"/>
    <w:rsid w:val="00031908"/>
    <w:rsid w:val="0003201A"/>
    <w:rsid w:val="00036E85"/>
    <w:rsid w:val="00037F30"/>
    <w:rsid w:val="00040C41"/>
    <w:rsid w:val="000466B4"/>
    <w:rsid w:val="00060F09"/>
    <w:rsid w:val="00062153"/>
    <w:rsid w:val="00062767"/>
    <w:rsid w:val="00064E2D"/>
    <w:rsid w:val="00064FA7"/>
    <w:rsid w:val="0006702D"/>
    <w:rsid w:val="00067F42"/>
    <w:rsid w:val="000749DE"/>
    <w:rsid w:val="0008051A"/>
    <w:rsid w:val="00080DCE"/>
    <w:rsid w:val="00086302"/>
    <w:rsid w:val="0009027F"/>
    <w:rsid w:val="00090417"/>
    <w:rsid w:val="00093614"/>
    <w:rsid w:val="00095E21"/>
    <w:rsid w:val="000968BD"/>
    <w:rsid w:val="000969CD"/>
    <w:rsid w:val="000A329A"/>
    <w:rsid w:val="000A3D07"/>
    <w:rsid w:val="000A43E2"/>
    <w:rsid w:val="000A573E"/>
    <w:rsid w:val="000A671E"/>
    <w:rsid w:val="000A76FF"/>
    <w:rsid w:val="000B2510"/>
    <w:rsid w:val="000B365D"/>
    <w:rsid w:val="000B3785"/>
    <w:rsid w:val="000B7875"/>
    <w:rsid w:val="000B7ABD"/>
    <w:rsid w:val="000C1963"/>
    <w:rsid w:val="000C2E11"/>
    <w:rsid w:val="000D068F"/>
    <w:rsid w:val="000D0850"/>
    <w:rsid w:val="000D240F"/>
    <w:rsid w:val="000D5CC9"/>
    <w:rsid w:val="000D6237"/>
    <w:rsid w:val="000D744D"/>
    <w:rsid w:val="000E1E94"/>
    <w:rsid w:val="000E4199"/>
    <w:rsid w:val="000E5914"/>
    <w:rsid w:val="000F1704"/>
    <w:rsid w:val="000F3880"/>
    <w:rsid w:val="000F3B1F"/>
    <w:rsid w:val="000F3FA4"/>
    <w:rsid w:val="000F50C6"/>
    <w:rsid w:val="000F6B9B"/>
    <w:rsid w:val="001032BB"/>
    <w:rsid w:val="001045DF"/>
    <w:rsid w:val="0010511D"/>
    <w:rsid w:val="00107FD9"/>
    <w:rsid w:val="00111EE8"/>
    <w:rsid w:val="00111F69"/>
    <w:rsid w:val="00111F93"/>
    <w:rsid w:val="00112D49"/>
    <w:rsid w:val="00115E8F"/>
    <w:rsid w:val="0012013B"/>
    <w:rsid w:val="00122BD5"/>
    <w:rsid w:val="00124770"/>
    <w:rsid w:val="001254F3"/>
    <w:rsid w:val="001273DF"/>
    <w:rsid w:val="001341C9"/>
    <w:rsid w:val="00135D28"/>
    <w:rsid w:val="001361D4"/>
    <w:rsid w:val="00136AC5"/>
    <w:rsid w:val="00137853"/>
    <w:rsid w:val="001432E9"/>
    <w:rsid w:val="00144333"/>
    <w:rsid w:val="00146A92"/>
    <w:rsid w:val="00146EF5"/>
    <w:rsid w:val="001512CA"/>
    <w:rsid w:val="001516AB"/>
    <w:rsid w:val="0015607B"/>
    <w:rsid w:val="00157861"/>
    <w:rsid w:val="00164545"/>
    <w:rsid w:val="00170F5E"/>
    <w:rsid w:val="0017208E"/>
    <w:rsid w:val="001732BF"/>
    <w:rsid w:val="001753D4"/>
    <w:rsid w:val="00176087"/>
    <w:rsid w:val="001812C5"/>
    <w:rsid w:val="00184999"/>
    <w:rsid w:val="001858D0"/>
    <w:rsid w:val="001862B1"/>
    <w:rsid w:val="0019001B"/>
    <w:rsid w:val="00193668"/>
    <w:rsid w:val="00193E5D"/>
    <w:rsid w:val="001947CD"/>
    <w:rsid w:val="001A52FD"/>
    <w:rsid w:val="001A6532"/>
    <w:rsid w:val="001A7391"/>
    <w:rsid w:val="001A7756"/>
    <w:rsid w:val="001B029B"/>
    <w:rsid w:val="001B2629"/>
    <w:rsid w:val="001B41E1"/>
    <w:rsid w:val="001B6DBB"/>
    <w:rsid w:val="001C0E0B"/>
    <w:rsid w:val="001C1BAC"/>
    <w:rsid w:val="001C27FD"/>
    <w:rsid w:val="001C4A03"/>
    <w:rsid w:val="001C4C1D"/>
    <w:rsid w:val="001C5392"/>
    <w:rsid w:val="001C55AA"/>
    <w:rsid w:val="001C5D3A"/>
    <w:rsid w:val="001C6CDE"/>
    <w:rsid w:val="001D581C"/>
    <w:rsid w:val="001D61DF"/>
    <w:rsid w:val="001D6748"/>
    <w:rsid w:val="001D7783"/>
    <w:rsid w:val="001E0408"/>
    <w:rsid w:val="001F18B4"/>
    <w:rsid w:val="001F474B"/>
    <w:rsid w:val="001F5025"/>
    <w:rsid w:val="001F5741"/>
    <w:rsid w:val="001F65EB"/>
    <w:rsid w:val="00201AC9"/>
    <w:rsid w:val="00211697"/>
    <w:rsid w:val="00213F38"/>
    <w:rsid w:val="00214714"/>
    <w:rsid w:val="00214DA1"/>
    <w:rsid w:val="00215B71"/>
    <w:rsid w:val="00217ADF"/>
    <w:rsid w:val="00222F7A"/>
    <w:rsid w:val="00224E16"/>
    <w:rsid w:val="002259D3"/>
    <w:rsid w:val="00227E11"/>
    <w:rsid w:val="0023181F"/>
    <w:rsid w:val="0023372D"/>
    <w:rsid w:val="00234A13"/>
    <w:rsid w:val="00234C2E"/>
    <w:rsid w:val="00234D6E"/>
    <w:rsid w:val="002419CA"/>
    <w:rsid w:val="00245ABD"/>
    <w:rsid w:val="00245DCA"/>
    <w:rsid w:val="002470E7"/>
    <w:rsid w:val="00250497"/>
    <w:rsid w:val="00251F70"/>
    <w:rsid w:val="002531F2"/>
    <w:rsid w:val="00255215"/>
    <w:rsid w:val="0026264A"/>
    <w:rsid w:val="00264202"/>
    <w:rsid w:val="00265755"/>
    <w:rsid w:val="00265915"/>
    <w:rsid w:val="00266D72"/>
    <w:rsid w:val="00270955"/>
    <w:rsid w:val="002718A6"/>
    <w:rsid w:val="002762C2"/>
    <w:rsid w:val="00277524"/>
    <w:rsid w:val="00280B7B"/>
    <w:rsid w:val="0028289C"/>
    <w:rsid w:val="0029151C"/>
    <w:rsid w:val="0029154E"/>
    <w:rsid w:val="00291ADD"/>
    <w:rsid w:val="00293122"/>
    <w:rsid w:val="00293FFE"/>
    <w:rsid w:val="002950BA"/>
    <w:rsid w:val="002960DC"/>
    <w:rsid w:val="00296432"/>
    <w:rsid w:val="002977DE"/>
    <w:rsid w:val="00297E24"/>
    <w:rsid w:val="002A0363"/>
    <w:rsid w:val="002A1C36"/>
    <w:rsid w:val="002A2018"/>
    <w:rsid w:val="002A2489"/>
    <w:rsid w:val="002A2818"/>
    <w:rsid w:val="002A2E48"/>
    <w:rsid w:val="002A2F52"/>
    <w:rsid w:val="002A5017"/>
    <w:rsid w:val="002B148E"/>
    <w:rsid w:val="002B1D43"/>
    <w:rsid w:val="002B27A4"/>
    <w:rsid w:val="002B2FE1"/>
    <w:rsid w:val="002B3711"/>
    <w:rsid w:val="002B5DDB"/>
    <w:rsid w:val="002C40CE"/>
    <w:rsid w:val="002C5284"/>
    <w:rsid w:val="002C69F9"/>
    <w:rsid w:val="002C7BB3"/>
    <w:rsid w:val="002C7E82"/>
    <w:rsid w:val="002D4BBF"/>
    <w:rsid w:val="002D6680"/>
    <w:rsid w:val="002D68F8"/>
    <w:rsid w:val="002E0808"/>
    <w:rsid w:val="002E1B58"/>
    <w:rsid w:val="002E27A5"/>
    <w:rsid w:val="002F040D"/>
    <w:rsid w:val="00301184"/>
    <w:rsid w:val="00307082"/>
    <w:rsid w:val="003109A3"/>
    <w:rsid w:val="00310B94"/>
    <w:rsid w:val="0031233C"/>
    <w:rsid w:val="0031563F"/>
    <w:rsid w:val="00316034"/>
    <w:rsid w:val="00316337"/>
    <w:rsid w:val="0031746D"/>
    <w:rsid w:val="003235B5"/>
    <w:rsid w:val="00323D66"/>
    <w:rsid w:val="00324906"/>
    <w:rsid w:val="00326D16"/>
    <w:rsid w:val="0032789F"/>
    <w:rsid w:val="00327CDA"/>
    <w:rsid w:val="003308F6"/>
    <w:rsid w:val="00330DE8"/>
    <w:rsid w:val="00332E23"/>
    <w:rsid w:val="00334C20"/>
    <w:rsid w:val="00335575"/>
    <w:rsid w:val="0033558F"/>
    <w:rsid w:val="0033561A"/>
    <w:rsid w:val="00335CC5"/>
    <w:rsid w:val="003360A2"/>
    <w:rsid w:val="00340316"/>
    <w:rsid w:val="003413C9"/>
    <w:rsid w:val="003418CA"/>
    <w:rsid w:val="00341BCB"/>
    <w:rsid w:val="003428DE"/>
    <w:rsid w:val="00347286"/>
    <w:rsid w:val="003507BD"/>
    <w:rsid w:val="0035094C"/>
    <w:rsid w:val="00351399"/>
    <w:rsid w:val="00351AA7"/>
    <w:rsid w:val="00352611"/>
    <w:rsid w:val="00353789"/>
    <w:rsid w:val="003542B3"/>
    <w:rsid w:val="0035599B"/>
    <w:rsid w:val="0036095E"/>
    <w:rsid w:val="00367EE6"/>
    <w:rsid w:val="003728B7"/>
    <w:rsid w:val="00373869"/>
    <w:rsid w:val="00373EBA"/>
    <w:rsid w:val="003745E5"/>
    <w:rsid w:val="00375F15"/>
    <w:rsid w:val="003768F2"/>
    <w:rsid w:val="0038014C"/>
    <w:rsid w:val="00386739"/>
    <w:rsid w:val="003902AA"/>
    <w:rsid w:val="0039100D"/>
    <w:rsid w:val="00392D77"/>
    <w:rsid w:val="003935A6"/>
    <w:rsid w:val="003A160A"/>
    <w:rsid w:val="003A278F"/>
    <w:rsid w:val="003A4DDD"/>
    <w:rsid w:val="003A4E95"/>
    <w:rsid w:val="003A5FF6"/>
    <w:rsid w:val="003A7FF5"/>
    <w:rsid w:val="003B06A8"/>
    <w:rsid w:val="003B28E3"/>
    <w:rsid w:val="003B58C1"/>
    <w:rsid w:val="003B624D"/>
    <w:rsid w:val="003B726E"/>
    <w:rsid w:val="003B76F5"/>
    <w:rsid w:val="003B7E8C"/>
    <w:rsid w:val="003C5675"/>
    <w:rsid w:val="003C5DF0"/>
    <w:rsid w:val="003C774B"/>
    <w:rsid w:val="003C7E35"/>
    <w:rsid w:val="003D156E"/>
    <w:rsid w:val="003D4D39"/>
    <w:rsid w:val="003D6C38"/>
    <w:rsid w:val="003E038C"/>
    <w:rsid w:val="003E1944"/>
    <w:rsid w:val="003E35A0"/>
    <w:rsid w:val="003E46E6"/>
    <w:rsid w:val="003E51A7"/>
    <w:rsid w:val="003E548E"/>
    <w:rsid w:val="003F5D86"/>
    <w:rsid w:val="003F6949"/>
    <w:rsid w:val="00400A50"/>
    <w:rsid w:val="004016DD"/>
    <w:rsid w:val="004017A9"/>
    <w:rsid w:val="00410FB4"/>
    <w:rsid w:val="00412B91"/>
    <w:rsid w:val="00413270"/>
    <w:rsid w:val="00416395"/>
    <w:rsid w:val="00423C99"/>
    <w:rsid w:val="0042474E"/>
    <w:rsid w:val="00425C41"/>
    <w:rsid w:val="00426F44"/>
    <w:rsid w:val="00426FB1"/>
    <w:rsid w:val="0043049D"/>
    <w:rsid w:val="00432989"/>
    <w:rsid w:val="00437F86"/>
    <w:rsid w:val="0044016D"/>
    <w:rsid w:val="0044242B"/>
    <w:rsid w:val="00443D42"/>
    <w:rsid w:val="00445F6F"/>
    <w:rsid w:val="00446C7E"/>
    <w:rsid w:val="00447064"/>
    <w:rsid w:val="00451514"/>
    <w:rsid w:val="00452523"/>
    <w:rsid w:val="00452F8C"/>
    <w:rsid w:val="0045370D"/>
    <w:rsid w:val="0045390B"/>
    <w:rsid w:val="00453DBF"/>
    <w:rsid w:val="00453F05"/>
    <w:rsid w:val="00455443"/>
    <w:rsid w:val="00455E19"/>
    <w:rsid w:val="0045619E"/>
    <w:rsid w:val="004563E2"/>
    <w:rsid w:val="00460297"/>
    <w:rsid w:val="00461CD6"/>
    <w:rsid w:val="004624F9"/>
    <w:rsid w:val="00464404"/>
    <w:rsid w:val="00465AFD"/>
    <w:rsid w:val="004664EC"/>
    <w:rsid w:val="004668D0"/>
    <w:rsid w:val="00470335"/>
    <w:rsid w:val="004706CC"/>
    <w:rsid w:val="0047236C"/>
    <w:rsid w:val="004746F4"/>
    <w:rsid w:val="00476650"/>
    <w:rsid w:val="00477A28"/>
    <w:rsid w:val="00477C32"/>
    <w:rsid w:val="00480B6C"/>
    <w:rsid w:val="00481C5D"/>
    <w:rsid w:val="004830D3"/>
    <w:rsid w:val="004851E7"/>
    <w:rsid w:val="00485EDF"/>
    <w:rsid w:val="00486165"/>
    <w:rsid w:val="0048625A"/>
    <w:rsid w:val="00487B9A"/>
    <w:rsid w:val="00492701"/>
    <w:rsid w:val="00494D43"/>
    <w:rsid w:val="00497A1D"/>
    <w:rsid w:val="004A3247"/>
    <w:rsid w:val="004A3613"/>
    <w:rsid w:val="004A5060"/>
    <w:rsid w:val="004A56CB"/>
    <w:rsid w:val="004A68C9"/>
    <w:rsid w:val="004A7B8E"/>
    <w:rsid w:val="004B0234"/>
    <w:rsid w:val="004B04D4"/>
    <w:rsid w:val="004C2EDA"/>
    <w:rsid w:val="004C306F"/>
    <w:rsid w:val="004C3F67"/>
    <w:rsid w:val="004C50E8"/>
    <w:rsid w:val="004C5C13"/>
    <w:rsid w:val="004C67E9"/>
    <w:rsid w:val="004C7DA3"/>
    <w:rsid w:val="004D0F59"/>
    <w:rsid w:val="004D2C86"/>
    <w:rsid w:val="004D2DA0"/>
    <w:rsid w:val="004D54D7"/>
    <w:rsid w:val="004D5E67"/>
    <w:rsid w:val="004D6627"/>
    <w:rsid w:val="004D77CF"/>
    <w:rsid w:val="004E2893"/>
    <w:rsid w:val="004E502B"/>
    <w:rsid w:val="004E65A7"/>
    <w:rsid w:val="004F23E3"/>
    <w:rsid w:val="004F7121"/>
    <w:rsid w:val="004F7297"/>
    <w:rsid w:val="00500C53"/>
    <w:rsid w:val="00502350"/>
    <w:rsid w:val="0050242B"/>
    <w:rsid w:val="00504CB1"/>
    <w:rsid w:val="00504DE7"/>
    <w:rsid w:val="00505D93"/>
    <w:rsid w:val="00511370"/>
    <w:rsid w:val="005121BB"/>
    <w:rsid w:val="00512D3E"/>
    <w:rsid w:val="005143F1"/>
    <w:rsid w:val="0051511D"/>
    <w:rsid w:val="00515535"/>
    <w:rsid w:val="00516A87"/>
    <w:rsid w:val="00517166"/>
    <w:rsid w:val="005217A2"/>
    <w:rsid w:val="00524D0B"/>
    <w:rsid w:val="00527A95"/>
    <w:rsid w:val="00530611"/>
    <w:rsid w:val="005306B5"/>
    <w:rsid w:val="0053098A"/>
    <w:rsid w:val="005329AA"/>
    <w:rsid w:val="0054070E"/>
    <w:rsid w:val="0054128F"/>
    <w:rsid w:val="00541422"/>
    <w:rsid w:val="00543952"/>
    <w:rsid w:val="00550A62"/>
    <w:rsid w:val="00551AF9"/>
    <w:rsid w:val="005535E2"/>
    <w:rsid w:val="00554EB0"/>
    <w:rsid w:val="00555ED6"/>
    <w:rsid w:val="00556933"/>
    <w:rsid w:val="00561597"/>
    <w:rsid w:val="00562BE4"/>
    <w:rsid w:val="00564CCD"/>
    <w:rsid w:val="00565C88"/>
    <w:rsid w:val="00565DEB"/>
    <w:rsid w:val="0056602D"/>
    <w:rsid w:val="00566FA3"/>
    <w:rsid w:val="00570CC2"/>
    <w:rsid w:val="0057139D"/>
    <w:rsid w:val="00574426"/>
    <w:rsid w:val="00575AE0"/>
    <w:rsid w:val="00577C68"/>
    <w:rsid w:val="00581420"/>
    <w:rsid w:val="00582CA2"/>
    <w:rsid w:val="005864EB"/>
    <w:rsid w:val="00587B88"/>
    <w:rsid w:val="005936A9"/>
    <w:rsid w:val="0059401A"/>
    <w:rsid w:val="00594575"/>
    <w:rsid w:val="00595222"/>
    <w:rsid w:val="005958EF"/>
    <w:rsid w:val="00595DFE"/>
    <w:rsid w:val="00596558"/>
    <w:rsid w:val="00597CD4"/>
    <w:rsid w:val="005A0066"/>
    <w:rsid w:val="005A10A9"/>
    <w:rsid w:val="005A3537"/>
    <w:rsid w:val="005A3620"/>
    <w:rsid w:val="005B066B"/>
    <w:rsid w:val="005B085E"/>
    <w:rsid w:val="005B1424"/>
    <w:rsid w:val="005B1CF5"/>
    <w:rsid w:val="005B72AA"/>
    <w:rsid w:val="005C2986"/>
    <w:rsid w:val="005C3B59"/>
    <w:rsid w:val="005C4616"/>
    <w:rsid w:val="005C5401"/>
    <w:rsid w:val="005C5405"/>
    <w:rsid w:val="005C59E6"/>
    <w:rsid w:val="005C6862"/>
    <w:rsid w:val="005D0BCB"/>
    <w:rsid w:val="005D20CD"/>
    <w:rsid w:val="005D25E0"/>
    <w:rsid w:val="005D281D"/>
    <w:rsid w:val="005D44AC"/>
    <w:rsid w:val="005D4931"/>
    <w:rsid w:val="005D7A0E"/>
    <w:rsid w:val="005D7E56"/>
    <w:rsid w:val="005E1B40"/>
    <w:rsid w:val="005E28B8"/>
    <w:rsid w:val="005E292A"/>
    <w:rsid w:val="005E2A41"/>
    <w:rsid w:val="005E4951"/>
    <w:rsid w:val="005E5372"/>
    <w:rsid w:val="005E5DBC"/>
    <w:rsid w:val="005E68BF"/>
    <w:rsid w:val="005F0AD2"/>
    <w:rsid w:val="005F29F0"/>
    <w:rsid w:val="005F3D6D"/>
    <w:rsid w:val="005F5383"/>
    <w:rsid w:val="005F67E4"/>
    <w:rsid w:val="005F78AC"/>
    <w:rsid w:val="00600DE2"/>
    <w:rsid w:val="00601631"/>
    <w:rsid w:val="00601A64"/>
    <w:rsid w:val="0060266A"/>
    <w:rsid w:val="00603D43"/>
    <w:rsid w:val="00605D8A"/>
    <w:rsid w:val="00606248"/>
    <w:rsid w:val="00610D25"/>
    <w:rsid w:val="0061225B"/>
    <w:rsid w:val="0061256B"/>
    <w:rsid w:val="0061344D"/>
    <w:rsid w:val="006169D6"/>
    <w:rsid w:val="00624447"/>
    <w:rsid w:val="00627D1B"/>
    <w:rsid w:val="00633BAB"/>
    <w:rsid w:val="0063449F"/>
    <w:rsid w:val="00635CA3"/>
    <w:rsid w:val="00636B8D"/>
    <w:rsid w:val="0064169E"/>
    <w:rsid w:val="00642043"/>
    <w:rsid w:val="0064334F"/>
    <w:rsid w:val="006449E3"/>
    <w:rsid w:val="0064624E"/>
    <w:rsid w:val="006474BD"/>
    <w:rsid w:val="00647EFE"/>
    <w:rsid w:val="00652784"/>
    <w:rsid w:val="006528A2"/>
    <w:rsid w:val="00654392"/>
    <w:rsid w:val="00654538"/>
    <w:rsid w:val="00654ABD"/>
    <w:rsid w:val="00654C09"/>
    <w:rsid w:val="00657A70"/>
    <w:rsid w:val="00657E6E"/>
    <w:rsid w:val="00660696"/>
    <w:rsid w:val="0066205C"/>
    <w:rsid w:val="00662B0F"/>
    <w:rsid w:val="00663471"/>
    <w:rsid w:val="00664F12"/>
    <w:rsid w:val="0066563A"/>
    <w:rsid w:val="00666DA3"/>
    <w:rsid w:val="0066731D"/>
    <w:rsid w:val="00670B9E"/>
    <w:rsid w:val="00672E21"/>
    <w:rsid w:val="006758FA"/>
    <w:rsid w:val="00682F9F"/>
    <w:rsid w:val="00686DE0"/>
    <w:rsid w:val="0069249F"/>
    <w:rsid w:val="0069286E"/>
    <w:rsid w:val="006949F4"/>
    <w:rsid w:val="006A50EB"/>
    <w:rsid w:val="006B2F2C"/>
    <w:rsid w:val="006B5B39"/>
    <w:rsid w:val="006C3552"/>
    <w:rsid w:val="006C6306"/>
    <w:rsid w:val="006C730D"/>
    <w:rsid w:val="006D11FD"/>
    <w:rsid w:val="006D1CAD"/>
    <w:rsid w:val="006D3C55"/>
    <w:rsid w:val="006D4B26"/>
    <w:rsid w:val="006D6B36"/>
    <w:rsid w:val="006D7DC8"/>
    <w:rsid w:val="006E08E4"/>
    <w:rsid w:val="006E1116"/>
    <w:rsid w:val="006E2893"/>
    <w:rsid w:val="006E382B"/>
    <w:rsid w:val="006F09CD"/>
    <w:rsid w:val="006F4564"/>
    <w:rsid w:val="006F6A49"/>
    <w:rsid w:val="006F7474"/>
    <w:rsid w:val="007020DE"/>
    <w:rsid w:val="00703565"/>
    <w:rsid w:val="0070440C"/>
    <w:rsid w:val="00707581"/>
    <w:rsid w:val="00710BBC"/>
    <w:rsid w:val="00711CCE"/>
    <w:rsid w:val="00715042"/>
    <w:rsid w:val="0071548E"/>
    <w:rsid w:val="00722D89"/>
    <w:rsid w:val="00722E89"/>
    <w:rsid w:val="00722F2B"/>
    <w:rsid w:val="00723388"/>
    <w:rsid w:val="00723401"/>
    <w:rsid w:val="00724FAE"/>
    <w:rsid w:val="007254E4"/>
    <w:rsid w:val="00725B72"/>
    <w:rsid w:val="00727256"/>
    <w:rsid w:val="00731797"/>
    <w:rsid w:val="007331E1"/>
    <w:rsid w:val="00733315"/>
    <w:rsid w:val="007341E2"/>
    <w:rsid w:val="00740E9D"/>
    <w:rsid w:val="00741AF8"/>
    <w:rsid w:val="00743059"/>
    <w:rsid w:val="00743116"/>
    <w:rsid w:val="00746246"/>
    <w:rsid w:val="00747452"/>
    <w:rsid w:val="007509C5"/>
    <w:rsid w:val="00751959"/>
    <w:rsid w:val="00753B05"/>
    <w:rsid w:val="007562FF"/>
    <w:rsid w:val="0076181C"/>
    <w:rsid w:val="0076435D"/>
    <w:rsid w:val="007652D0"/>
    <w:rsid w:val="00774F6A"/>
    <w:rsid w:val="00776EAC"/>
    <w:rsid w:val="007774A5"/>
    <w:rsid w:val="0078000F"/>
    <w:rsid w:val="00780A79"/>
    <w:rsid w:val="00783DF7"/>
    <w:rsid w:val="0078586C"/>
    <w:rsid w:val="007879DF"/>
    <w:rsid w:val="00795BF3"/>
    <w:rsid w:val="00795D71"/>
    <w:rsid w:val="00797C57"/>
    <w:rsid w:val="007A18E3"/>
    <w:rsid w:val="007A28C6"/>
    <w:rsid w:val="007A3190"/>
    <w:rsid w:val="007A383A"/>
    <w:rsid w:val="007A4AEA"/>
    <w:rsid w:val="007A59B4"/>
    <w:rsid w:val="007B11E0"/>
    <w:rsid w:val="007C18FD"/>
    <w:rsid w:val="007C3020"/>
    <w:rsid w:val="007C4A3C"/>
    <w:rsid w:val="007D1988"/>
    <w:rsid w:val="007D1E47"/>
    <w:rsid w:val="007D7504"/>
    <w:rsid w:val="007E07CC"/>
    <w:rsid w:val="007F0731"/>
    <w:rsid w:val="007F1275"/>
    <w:rsid w:val="007F3119"/>
    <w:rsid w:val="007F3E44"/>
    <w:rsid w:val="007F5668"/>
    <w:rsid w:val="007F5D5F"/>
    <w:rsid w:val="00800BBF"/>
    <w:rsid w:val="00803008"/>
    <w:rsid w:val="0081116A"/>
    <w:rsid w:val="00811E6D"/>
    <w:rsid w:val="008121CD"/>
    <w:rsid w:val="008128A6"/>
    <w:rsid w:val="00814A46"/>
    <w:rsid w:val="00814D99"/>
    <w:rsid w:val="008158D3"/>
    <w:rsid w:val="0081714F"/>
    <w:rsid w:val="0083031D"/>
    <w:rsid w:val="0083290E"/>
    <w:rsid w:val="00833780"/>
    <w:rsid w:val="008339DE"/>
    <w:rsid w:val="00835CC9"/>
    <w:rsid w:val="00836C13"/>
    <w:rsid w:val="008403B3"/>
    <w:rsid w:val="008406D3"/>
    <w:rsid w:val="00840F2A"/>
    <w:rsid w:val="008414A6"/>
    <w:rsid w:val="0084155F"/>
    <w:rsid w:val="008425B3"/>
    <w:rsid w:val="008434CA"/>
    <w:rsid w:val="00843DB0"/>
    <w:rsid w:val="00844E8B"/>
    <w:rsid w:val="0084550B"/>
    <w:rsid w:val="00851E38"/>
    <w:rsid w:val="008521B1"/>
    <w:rsid w:val="00852A4F"/>
    <w:rsid w:val="00862BA0"/>
    <w:rsid w:val="00864F18"/>
    <w:rsid w:val="008658E4"/>
    <w:rsid w:val="00866305"/>
    <w:rsid w:val="00866B11"/>
    <w:rsid w:val="008730BA"/>
    <w:rsid w:val="008767A1"/>
    <w:rsid w:val="00877F7B"/>
    <w:rsid w:val="008800CA"/>
    <w:rsid w:val="00880A8A"/>
    <w:rsid w:val="00880F72"/>
    <w:rsid w:val="00890559"/>
    <w:rsid w:val="00890FAB"/>
    <w:rsid w:val="0089108B"/>
    <w:rsid w:val="008916F8"/>
    <w:rsid w:val="00891E1D"/>
    <w:rsid w:val="00892787"/>
    <w:rsid w:val="008928A1"/>
    <w:rsid w:val="00893129"/>
    <w:rsid w:val="00893224"/>
    <w:rsid w:val="0089699A"/>
    <w:rsid w:val="00896B89"/>
    <w:rsid w:val="0089704B"/>
    <w:rsid w:val="00897181"/>
    <w:rsid w:val="008A17D5"/>
    <w:rsid w:val="008A3EB4"/>
    <w:rsid w:val="008A4F43"/>
    <w:rsid w:val="008A63B9"/>
    <w:rsid w:val="008A6A3D"/>
    <w:rsid w:val="008A755A"/>
    <w:rsid w:val="008B1536"/>
    <w:rsid w:val="008B19D3"/>
    <w:rsid w:val="008B2490"/>
    <w:rsid w:val="008B3A00"/>
    <w:rsid w:val="008B6240"/>
    <w:rsid w:val="008B646F"/>
    <w:rsid w:val="008B7A98"/>
    <w:rsid w:val="008B7E81"/>
    <w:rsid w:val="008C1591"/>
    <w:rsid w:val="008C2A7B"/>
    <w:rsid w:val="008C2B49"/>
    <w:rsid w:val="008C61B5"/>
    <w:rsid w:val="008D00EC"/>
    <w:rsid w:val="008D22BC"/>
    <w:rsid w:val="008D2F17"/>
    <w:rsid w:val="008D2F7A"/>
    <w:rsid w:val="008D35C2"/>
    <w:rsid w:val="008D3BDB"/>
    <w:rsid w:val="008D72DE"/>
    <w:rsid w:val="008E0984"/>
    <w:rsid w:val="008E2C07"/>
    <w:rsid w:val="008E4581"/>
    <w:rsid w:val="008F020D"/>
    <w:rsid w:val="008F0CC5"/>
    <w:rsid w:val="008F0E6F"/>
    <w:rsid w:val="008F11D6"/>
    <w:rsid w:val="008F23F5"/>
    <w:rsid w:val="008F2A30"/>
    <w:rsid w:val="008F478D"/>
    <w:rsid w:val="008F4916"/>
    <w:rsid w:val="008F4B21"/>
    <w:rsid w:val="008F50B3"/>
    <w:rsid w:val="008F7141"/>
    <w:rsid w:val="008F7BF2"/>
    <w:rsid w:val="00903957"/>
    <w:rsid w:val="009130C2"/>
    <w:rsid w:val="009138A6"/>
    <w:rsid w:val="00914229"/>
    <w:rsid w:val="009158C1"/>
    <w:rsid w:val="0091715E"/>
    <w:rsid w:val="009201E5"/>
    <w:rsid w:val="00920A93"/>
    <w:rsid w:val="00920C33"/>
    <w:rsid w:val="00921315"/>
    <w:rsid w:val="00921E55"/>
    <w:rsid w:val="009226C8"/>
    <w:rsid w:val="00926CF0"/>
    <w:rsid w:val="00932BEC"/>
    <w:rsid w:val="0093581D"/>
    <w:rsid w:val="00936422"/>
    <w:rsid w:val="009413AF"/>
    <w:rsid w:val="00942508"/>
    <w:rsid w:val="00942B7E"/>
    <w:rsid w:val="00947CEC"/>
    <w:rsid w:val="00952A41"/>
    <w:rsid w:val="00953F6E"/>
    <w:rsid w:val="00957579"/>
    <w:rsid w:val="00961986"/>
    <w:rsid w:val="00961B35"/>
    <w:rsid w:val="0096623D"/>
    <w:rsid w:val="009662E5"/>
    <w:rsid w:val="0096650D"/>
    <w:rsid w:val="00966A1A"/>
    <w:rsid w:val="009674EF"/>
    <w:rsid w:val="009677FE"/>
    <w:rsid w:val="009704FE"/>
    <w:rsid w:val="00971114"/>
    <w:rsid w:val="0097198F"/>
    <w:rsid w:val="009733D1"/>
    <w:rsid w:val="00974E7C"/>
    <w:rsid w:val="009759C2"/>
    <w:rsid w:val="00977793"/>
    <w:rsid w:val="009778B7"/>
    <w:rsid w:val="00977C44"/>
    <w:rsid w:val="00977DFA"/>
    <w:rsid w:val="00983739"/>
    <w:rsid w:val="0098723D"/>
    <w:rsid w:val="0098750F"/>
    <w:rsid w:val="00987F08"/>
    <w:rsid w:val="00991030"/>
    <w:rsid w:val="009922BA"/>
    <w:rsid w:val="00993B09"/>
    <w:rsid w:val="0099556A"/>
    <w:rsid w:val="00996369"/>
    <w:rsid w:val="00996550"/>
    <w:rsid w:val="009A1F61"/>
    <w:rsid w:val="009A2F63"/>
    <w:rsid w:val="009A5AFD"/>
    <w:rsid w:val="009A6CF4"/>
    <w:rsid w:val="009B1381"/>
    <w:rsid w:val="009B1BD5"/>
    <w:rsid w:val="009B7C7D"/>
    <w:rsid w:val="009C3D13"/>
    <w:rsid w:val="009C425F"/>
    <w:rsid w:val="009C5081"/>
    <w:rsid w:val="009C6467"/>
    <w:rsid w:val="009D0A11"/>
    <w:rsid w:val="009D0D39"/>
    <w:rsid w:val="009D2351"/>
    <w:rsid w:val="009D2A58"/>
    <w:rsid w:val="009D42D3"/>
    <w:rsid w:val="009D5804"/>
    <w:rsid w:val="009D65A0"/>
    <w:rsid w:val="009E2138"/>
    <w:rsid w:val="009E244D"/>
    <w:rsid w:val="009E28E2"/>
    <w:rsid w:val="009E7452"/>
    <w:rsid w:val="009F004C"/>
    <w:rsid w:val="009F0240"/>
    <w:rsid w:val="009F123B"/>
    <w:rsid w:val="009F1BB9"/>
    <w:rsid w:val="009F3901"/>
    <w:rsid w:val="009F6AFA"/>
    <w:rsid w:val="00A00255"/>
    <w:rsid w:val="00A0141C"/>
    <w:rsid w:val="00A024D3"/>
    <w:rsid w:val="00A0384F"/>
    <w:rsid w:val="00A0719B"/>
    <w:rsid w:val="00A07966"/>
    <w:rsid w:val="00A11C71"/>
    <w:rsid w:val="00A14C9B"/>
    <w:rsid w:val="00A20053"/>
    <w:rsid w:val="00A3031C"/>
    <w:rsid w:val="00A32701"/>
    <w:rsid w:val="00A32AA9"/>
    <w:rsid w:val="00A33EE2"/>
    <w:rsid w:val="00A36BFE"/>
    <w:rsid w:val="00A418C1"/>
    <w:rsid w:val="00A42FB1"/>
    <w:rsid w:val="00A44D40"/>
    <w:rsid w:val="00A45636"/>
    <w:rsid w:val="00A51740"/>
    <w:rsid w:val="00A55F6C"/>
    <w:rsid w:val="00A56284"/>
    <w:rsid w:val="00A56A8D"/>
    <w:rsid w:val="00A60210"/>
    <w:rsid w:val="00A62349"/>
    <w:rsid w:val="00A624CE"/>
    <w:rsid w:val="00A64328"/>
    <w:rsid w:val="00A6455F"/>
    <w:rsid w:val="00A674DA"/>
    <w:rsid w:val="00A6769A"/>
    <w:rsid w:val="00A67A88"/>
    <w:rsid w:val="00A67BE9"/>
    <w:rsid w:val="00A72CCA"/>
    <w:rsid w:val="00A731C3"/>
    <w:rsid w:val="00A73B39"/>
    <w:rsid w:val="00A7657D"/>
    <w:rsid w:val="00A76ADD"/>
    <w:rsid w:val="00A771DE"/>
    <w:rsid w:val="00A858E1"/>
    <w:rsid w:val="00A9108D"/>
    <w:rsid w:val="00A92B22"/>
    <w:rsid w:val="00A92DFD"/>
    <w:rsid w:val="00A94155"/>
    <w:rsid w:val="00A95C1A"/>
    <w:rsid w:val="00AA3345"/>
    <w:rsid w:val="00AA37B0"/>
    <w:rsid w:val="00AA38AB"/>
    <w:rsid w:val="00AA4AE6"/>
    <w:rsid w:val="00AA4AE9"/>
    <w:rsid w:val="00AA7740"/>
    <w:rsid w:val="00AB16A4"/>
    <w:rsid w:val="00AB1F55"/>
    <w:rsid w:val="00AB2E04"/>
    <w:rsid w:val="00AB745C"/>
    <w:rsid w:val="00AC1747"/>
    <w:rsid w:val="00AC2557"/>
    <w:rsid w:val="00AC2CC1"/>
    <w:rsid w:val="00AC3CFA"/>
    <w:rsid w:val="00AC6654"/>
    <w:rsid w:val="00AC7072"/>
    <w:rsid w:val="00AD0252"/>
    <w:rsid w:val="00AD113E"/>
    <w:rsid w:val="00AD1898"/>
    <w:rsid w:val="00AD1C18"/>
    <w:rsid w:val="00AD1F97"/>
    <w:rsid w:val="00AD38AF"/>
    <w:rsid w:val="00AD5AD1"/>
    <w:rsid w:val="00AD5F8B"/>
    <w:rsid w:val="00AD6764"/>
    <w:rsid w:val="00AD76F6"/>
    <w:rsid w:val="00AE0CE4"/>
    <w:rsid w:val="00AE3A0D"/>
    <w:rsid w:val="00AF0D47"/>
    <w:rsid w:val="00AF214F"/>
    <w:rsid w:val="00AF2478"/>
    <w:rsid w:val="00AF3C0A"/>
    <w:rsid w:val="00AF43CA"/>
    <w:rsid w:val="00AF4DD1"/>
    <w:rsid w:val="00B019B7"/>
    <w:rsid w:val="00B05C52"/>
    <w:rsid w:val="00B07330"/>
    <w:rsid w:val="00B10A06"/>
    <w:rsid w:val="00B10AC9"/>
    <w:rsid w:val="00B1143D"/>
    <w:rsid w:val="00B11A42"/>
    <w:rsid w:val="00B13FEA"/>
    <w:rsid w:val="00B1402C"/>
    <w:rsid w:val="00B16253"/>
    <w:rsid w:val="00B22511"/>
    <w:rsid w:val="00B23870"/>
    <w:rsid w:val="00B247DF"/>
    <w:rsid w:val="00B258C4"/>
    <w:rsid w:val="00B25C8A"/>
    <w:rsid w:val="00B2603C"/>
    <w:rsid w:val="00B307B2"/>
    <w:rsid w:val="00B333D9"/>
    <w:rsid w:val="00B370C3"/>
    <w:rsid w:val="00B40742"/>
    <w:rsid w:val="00B4442B"/>
    <w:rsid w:val="00B45593"/>
    <w:rsid w:val="00B46702"/>
    <w:rsid w:val="00B522C7"/>
    <w:rsid w:val="00B53366"/>
    <w:rsid w:val="00B549B9"/>
    <w:rsid w:val="00B60710"/>
    <w:rsid w:val="00B61675"/>
    <w:rsid w:val="00B62089"/>
    <w:rsid w:val="00B62DEA"/>
    <w:rsid w:val="00B63BFF"/>
    <w:rsid w:val="00B63DC7"/>
    <w:rsid w:val="00B66AF4"/>
    <w:rsid w:val="00B7187A"/>
    <w:rsid w:val="00B73A64"/>
    <w:rsid w:val="00B73C98"/>
    <w:rsid w:val="00B7463A"/>
    <w:rsid w:val="00B7520E"/>
    <w:rsid w:val="00B80DFD"/>
    <w:rsid w:val="00B838E3"/>
    <w:rsid w:val="00B8459C"/>
    <w:rsid w:val="00B84790"/>
    <w:rsid w:val="00B848FD"/>
    <w:rsid w:val="00B91B65"/>
    <w:rsid w:val="00B9474C"/>
    <w:rsid w:val="00B94D5D"/>
    <w:rsid w:val="00B95AD3"/>
    <w:rsid w:val="00BA11B8"/>
    <w:rsid w:val="00BA1B66"/>
    <w:rsid w:val="00BA2260"/>
    <w:rsid w:val="00BA30F7"/>
    <w:rsid w:val="00BA35F2"/>
    <w:rsid w:val="00BA496D"/>
    <w:rsid w:val="00BA5B99"/>
    <w:rsid w:val="00BA6676"/>
    <w:rsid w:val="00BB186E"/>
    <w:rsid w:val="00BB2716"/>
    <w:rsid w:val="00BB391B"/>
    <w:rsid w:val="00BB5852"/>
    <w:rsid w:val="00BC19D5"/>
    <w:rsid w:val="00BC3433"/>
    <w:rsid w:val="00BD24C0"/>
    <w:rsid w:val="00BD2C78"/>
    <w:rsid w:val="00BD4DBA"/>
    <w:rsid w:val="00BD68F0"/>
    <w:rsid w:val="00BE0E67"/>
    <w:rsid w:val="00BE1ED9"/>
    <w:rsid w:val="00BE2DDB"/>
    <w:rsid w:val="00BE58D2"/>
    <w:rsid w:val="00BE5C35"/>
    <w:rsid w:val="00BF0445"/>
    <w:rsid w:val="00BF2A83"/>
    <w:rsid w:val="00BF311D"/>
    <w:rsid w:val="00BF32CA"/>
    <w:rsid w:val="00BF6022"/>
    <w:rsid w:val="00C0119B"/>
    <w:rsid w:val="00C039B5"/>
    <w:rsid w:val="00C03AEC"/>
    <w:rsid w:val="00C0662B"/>
    <w:rsid w:val="00C06E43"/>
    <w:rsid w:val="00C07CFE"/>
    <w:rsid w:val="00C1495A"/>
    <w:rsid w:val="00C161A9"/>
    <w:rsid w:val="00C1685A"/>
    <w:rsid w:val="00C17A73"/>
    <w:rsid w:val="00C2039F"/>
    <w:rsid w:val="00C20ADB"/>
    <w:rsid w:val="00C21FDB"/>
    <w:rsid w:val="00C23AE6"/>
    <w:rsid w:val="00C258C2"/>
    <w:rsid w:val="00C26322"/>
    <w:rsid w:val="00C26A53"/>
    <w:rsid w:val="00C2721C"/>
    <w:rsid w:val="00C31BAC"/>
    <w:rsid w:val="00C33265"/>
    <w:rsid w:val="00C33991"/>
    <w:rsid w:val="00C34D96"/>
    <w:rsid w:val="00C35708"/>
    <w:rsid w:val="00C4223C"/>
    <w:rsid w:val="00C43219"/>
    <w:rsid w:val="00C43376"/>
    <w:rsid w:val="00C44C24"/>
    <w:rsid w:val="00C51670"/>
    <w:rsid w:val="00C5168A"/>
    <w:rsid w:val="00C528FE"/>
    <w:rsid w:val="00C52981"/>
    <w:rsid w:val="00C52BAE"/>
    <w:rsid w:val="00C533BB"/>
    <w:rsid w:val="00C57183"/>
    <w:rsid w:val="00C637CE"/>
    <w:rsid w:val="00C71018"/>
    <w:rsid w:val="00C7375E"/>
    <w:rsid w:val="00C748C6"/>
    <w:rsid w:val="00C75261"/>
    <w:rsid w:val="00C752A5"/>
    <w:rsid w:val="00C77B0C"/>
    <w:rsid w:val="00C808DA"/>
    <w:rsid w:val="00C8306D"/>
    <w:rsid w:val="00C8677C"/>
    <w:rsid w:val="00C90B34"/>
    <w:rsid w:val="00C93290"/>
    <w:rsid w:val="00C94687"/>
    <w:rsid w:val="00C96BD8"/>
    <w:rsid w:val="00CA1C21"/>
    <w:rsid w:val="00CA1F8A"/>
    <w:rsid w:val="00CA3140"/>
    <w:rsid w:val="00CA384C"/>
    <w:rsid w:val="00CA4C5E"/>
    <w:rsid w:val="00CA509C"/>
    <w:rsid w:val="00CA56DB"/>
    <w:rsid w:val="00CA5DE7"/>
    <w:rsid w:val="00CA7E31"/>
    <w:rsid w:val="00CB6054"/>
    <w:rsid w:val="00CC164D"/>
    <w:rsid w:val="00CC27DF"/>
    <w:rsid w:val="00CC4472"/>
    <w:rsid w:val="00CC5D48"/>
    <w:rsid w:val="00CC7254"/>
    <w:rsid w:val="00CD0D6D"/>
    <w:rsid w:val="00CD43CB"/>
    <w:rsid w:val="00CD577D"/>
    <w:rsid w:val="00CD60C7"/>
    <w:rsid w:val="00CD6A52"/>
    <w:rsid w:val="00CD7342"/>
    <w:rsid w:val="00CF2CAF"/>
    <w:rsid w:val="00CF349C"/>
    <w:rsid w:val="00CF3EF8"/>
    <w:rsid w:val="00CF5AE2"/>
    <w:rsid w:val="00CF6791"/>
    <w:rsid w:val="00CF6F82"/>
    <w:rsid w:val="00D00683"/>
    <w:rsid w:val="00D07FA4"/>
    <w:rsid w:val="00D07FD5"/>
    <w:rsid w:val="00D1490C"/>
    <w:rsid w:val="00D14FDE"/>
    <w:rsid w:val="00D17467"/>
    <w:rsid w:val="00D174A8"/>
    <w:rsid w:val="00D20B47"/>
    <w:rsid w:val="00D20CCE"/>
    <w:rsid w:val="00D21FC7"/>
    <w:rsid w:val="00D220C0"/>
    <w:rsid w:val="00D2279B"/>
    <w:rsid w:val="00D228A9"/>
    <w:rsid w:val="00D23798"/>
    <w:rsid w:val="00D303DC"/>
    <w:rsid w:val="00D30CE7"/>
    <w:rsid w:val="00D311ED"/>
    <w:rsid w:val="00D31B71"/>
    <w:rsid w:val="00D33C23"/>
    <w:rsid w:val="00D34A70"/>
    <w:rsid w:val="00D3582F"/>
    <w:rsid w:val="00D36C0A"/>
    <w:rsid w:val="00D3722F"/>
    <w:rsid w:val="00D37CAE"/>
    <w:rsid w:val="00D40406"/>
    <w:rsid w:val="00D4159C"/>
    <w:rsid w:val="00D434DB"/>
    <w:rsid w:val="00D44424"/>
    <w:rsid w:val="00D44D94"/>
    <w:rsid w:val="00D4509D"/>
    <w:rsid w:val="00D47BEE"/>
    <w:rsid w:val="00D50958"/>
    <w:rsid w:val="00D5165B"/>
    <w:rsid w:val="00D52992"/>
    <w:rsid w:val="00D52D74"/>
    <w:rsid w:val="00D53601"/>
    <w:rsid w:val="00D54DEA"/>
    <w:rsid w:val="00D558DD"/>
    <w:rsid w:val="00D55BBA"/>
    <w:rsid w:val="00D56722"/>
    <w:rsid w:val="00D56B59"/>
    <w:rsid w:val="00D61812"/>
    <w:rsid w:val="00D61872"/>
    <w:rsid w:val="00D61CC5"/>
    <w:rsid w:val="00D633FB"/>
    <w:rsid w:val="00D65C40"/>
    <w:rsid w:val="00D667E2"/>
    <w:rsid w:val="00D67526"/>
    <w:rsid w:val="00D6781F"/>
    <w:rsid w:val="00D743E8"/>
    <w:rsid w:val="00D75C69"/>
    <w:rsid w:val="00D77366"/>
    <w:rsid w:val="00D77916"/>
    <w:rsid w:val="00D80695"/>
    <w:rsid w:val="00D81B19"/>
    <w:rsid w:val="00D84577"/>
    <w:rsid w:val="00D85F29"/>
    <w:rsid w:val="00D862CB"/>
    <w:rsid w:val="00D86CAA"/>
    <w:rsid w:val="00D9148B"/>
    <w:rsid w:val="00D93F32"/>
    <w:rsid w:val="00D9402C"/>
    <w:rsid w:val="00D95343"/>
    <w:rsid w:val="00D957C6"/>
    <w:rsid w:val="00D97884"/>
    <w:rsid w:val="00DA0417"/>
    <w:rsid w:val="00DA13EF"/>
    <w:rsid w:val="00DA1C12"/>
    <w:rsid w:val="00DA44A2"/>
    <w:rsid w:val="00DA5F17"/>
    <w:rsid w:val="00DA71DF"/>
    <w:rsid w:val="00DA751F"/>
    <w:rsid w:val="00DA7D7C"/>
    <w:rsid w:val="00DB6FDD"/>
    <w:rsid w:val="00DB783D"/>
    <w:rsid w:val="00DC1F2D"/>
    <w:rsid w:val="00DC3345"/>
    <w:rsid w:val="00DC35F8"/>
    <w:rsid w:val="00DC65C9"/>
    <w:rsid w:val="00DC7E3E"/>
    <w:rsid w:val="00DD46B6"/>
    <w:rsid w:val="00DD6E66"/>
    <w:rsid w:val="00DE1755"/>
    <w:rsid w:val="00DE4520"/>
    <w:rsid w:val="00DF5D41"/>
    <w:rsid w:val="00DF7BC5"/>
    <w:rsid w:val="00E00396"/>
    <w:rsid w:val="00E045C1"/>
    <w:rsid w:val="00E05BFF"/>
    <w:rsid w:val="00E066C1"/>
    <w:rsid w:val="00E06791"/>
    <w:rsid w:val="00E06D2B"/>
    <w:rsid w:val="00E06EF7"/>
    <w:rsid w:val="00E110EB"/>
    <w:rsid w:val="00E11D02"/>
    <w:rsid w:val="00E134BA"/>
    <w:rsid w:val="00E17F4F"/>
    <w:rsid w:val="00E21C96"/>
    <w:rsid w:val="00E2259B"/>
    <w:rsid w:val="00E23DEE"/>
    <w:rsid w:val="00E2444E"/>
    <w:rsid w:val="00E258B9"/>
    <w:rsid w:val="00E27694"/>
    <w:rsid w:val="00E30634"/>
    <w:rsid w:val="00E3207F"/>
    <w:rsid w:val="00E33B5E"/>
    <w:rsid w:val="00E34521"/>
    <w:rsid w:val="00E35063"/>
    <w:rsid w:val="00E44671"/>
    <w:rsid w:val="00E52D70"/>
    <w:rsid w:val="00E531AA"/>
    <w:rsid w:val="00E5331A"/>
    <w:rsid w:val="00E54097"/>
    <w:rsid w:val="00E5455D"/>
    <w:rsid w:val="00E54A52"/>
    <w:rsid w:val="00E56B09"/>
    <w:rsid w:val="00E56D3D"/>
    <w:rsid w:val="00E5749F"/>
    <w:rsid w:val="00E604AA"/>
    <w:rsid w:val="00E60758"/>
    <w:rsid w:val="00E6117C"/>
    <w:rsid w:val="00E63E13"/>
    <w:rsid w:val="00E64C58"/>
    <w:rsid w:val="00E678B1"/>
    <w:rsid w:val="00E67A46"/>
    <w:rsid w:val="00E72603"/>
    <w:rsid w:val="00E72A9F"/>
    <w:rsid w:val="00E74D2A"/>
    <w:rsid w:val="00E74FF7"/>
    <w:rsid w:val="00E757C0"/>
    <w:rsid w:val="00E76931"/>
    <w:rsid w:val="00E81826"/>
    <w:rsid w:val="00E82747"/>
    <w:rsid w:val="00E8460B"/>
    <w:rsid w:val="00E84935"/>
    <w:rsid w:val="00E84ABF"/>
    <w:rsid w:val="00E8729C"/>
    <w:rsid w:val="00E91EDF"/>
    <w:rsid w:val="00E92340"/>
    <w:rsid w:val="00E95432"/>
    <w:rsid w:val="00E95D1D"/>
    <w:rsid w:val="00E97F5C"/>
    <w:rsid w:val="00EA2FF1"/>
    <w:rsid w:val="00EA6296"/>
    <w:rsid w:val="00EA64FF"/>
    <w:rsid w:val="00EB0C53"/>
    <w:rsid w:val="00EB4F21"/>
    <w:rsid w:val="00EC17A7"/>
    <w:rsid w:val="00EC19F7"/>
    <w:rsid w:val="00EC1F36"/>
    <w:rsid w:val="00EC3312"/>
    <w:rsid w:val="00EC50F0"/>
    <w:rsid w:val="00ED390A"/>
    <w:rsid w:val="00EE7E55"/>
    <w:rsid w:val="00EF0813"/>
    <w:rsid w:val="00EF2E3C"/>
    <w:rsid w:val="00EF6F68"/>
    <w:rsid w:val="00F03183"/>
    <w:rsid w:val="00F10166"/>
    <w:rsid w:val="00F14E0A"/>
    <w:rsid w:val="00F168F2"/>
    <w:rsid w:val="00F1744D"/>
    <w:rsid w:val="00F2024F"/>
    <w:rsid w:val="00F2028C"/>
    <w:rsid w:val="00F21BE0"/>
    <w:rsid w:val="00F22115"/>
    <w:rsid w:val="00F231CB"/>
    <w:rsid w:val="00F2411F"/>
    <w:rsid w:val="00F24A07"/>
    <w:rsid w:val="00F253CB"/>
    <w:rsid w:val="00F261D0"/>
    <w:rsid w:val="00F264BB"/>
    <w:rsid w:val="00F311C6"/>
    <w:rsid w:val="00F31F9E"/>
    <w:rsid w:val="00F32183"/>
    <w:rsid w:val="00F3372F"/>
    <w:rsid w:val="00F36998"/>
    <w:rsid w:val="00F4018C"/>
    <w:rsid w:val="00F40C7F"/>
    <w:rsid w:val="00F451EB"/>
    <w:rsid w:val="00F46378"/>
    <w:rsid w:val="00F46680"/>
    <w:rsid w:val="00F528F2"/>
    <w:rsid w:val="00F5336B"/>
    <w:rsid w:val="00F54ADB"/>
    <w:rsid w:val="00F55A36"/>
    <w:rsid w:val="00F602B7"/>
    <w:rsid w:val="00F612F1"/>
    <w:rsid w:val="00F620AE"/>
    <w:rsid w:val="00F62A50"/>
    <w:rsid w:val="00F64814"/>
    <w:rsid w:val="00F648AF"/>
    <w:rsid w:val="00F65DA0"/>
    <w:rsid w:val="00F65DEE"/>
    <w:rsid w:val="00F711C7"/>
    <w:rsid w:val="00F735C6"/>
    <w:rsid w:val="00F7579C"/>
    <w:rsid w:val="00F75AD8"/>
    <w:rsid w:val="00F75D08"/>
    <w:rsid w:val="00F75DEC"/>
    <w:rsid w:val="00F76D61"/>
    <w:rsid w:val="00F805B9"/>
    <w:rsid w:val="00F806D3"/>
    <w:rsid w:val="00F82936"/>
    <w:rsid w:val="00F831D5"/>
    <w:rsid w:val="00F834F9"/>
    <w:rsid w:val="00F8686E"/>
    <w:rsid w:val="00F90AB6"/>
    <w:rsid w:val="00F9165C"/>
    <w:rsid w:val="00F94359"/>
    <w:rsid w:val="00F9457F"/>
    <w:rsid w:val="00F94AEE"/>
    <w:rsid w:val="00F95330"/>
    <w:rsid w:val="00F965BC"/>
    <w:rsid w:val="00F96DD6"/>
    <w:rsid w:val="00F9710D"/>
    <w:rsid w:val="00FA03FF"/>
    <w:rsid w:val="00FA1A6C"/>
    <w:rsid w:val="00FA34EE"/>
    <w:rsid w:val="00FA64D1"/>
    <w:rsid w:val="00FA68DE"/>
    <w:rsid w:val="00FA7942"/>
    <w:rsid w:val="00FB1F74"/>
    <w:rsid w:val="00FB4244"/>
    <w:rsid w:val="00FB5B79"/>
    <w:rsid w:val="00FB61EE"/>
    <w:rsid w:val="00FC1840"/>
    <w:rsid w:val="00FD29CB"/>
    <w:rsid w:val="00FD63FD"/>
    <w:rsid w:val="00FE5A1C"/>
    <w:rsid w:val="00FE6095"/>
    <w:rsid w:val="00FE60B0"/>
    <w:rsid w:val="00FF06EF"/>
    <w:rsid w:val="00FF23B3"/>
    <w:rsid w:val="00FF39A5"/>
    <w:rsid w:val="00FF3D30"/>
    <w:rsid w:val="00FF5DFF"/>
    <w:rsid w:val="00FF5F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77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4" w:qFormat="1"/>
    <w:lsdException w:name="heading 2" w:uiPriority="4" w:qFormat="1"/>
    <w:lsdException w:name="heading 3" w:uiPriority="4" w:qFormat="1"/>
    <w:lsdException w:name="heading 4" w:uiPriority="5" w:qFormat="1"/>
    <w:lsdException w:name="heading 5" w:uiPriority="5" w:qFormat="1"/>
    <w:lsdException w:name="heading 6" w:uiPriority="16" w:qFormat="1"/>
    <w:lsdException w:name="heading 7" w:uiPriority="16" w:qFormat="1"/>
    <w:lsdException w:name="heading 8" w:uiPriority="16" w:qFormat="1"/>
    <w:lsdException w:name="heading 9" w:uiPriority="16"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3" w:unhideWhenUsed="1"/>
    <w:lsdException w:name="footer" w:semiHidden="1" w:uiPriority="13" w:unhideWhenUsed="1"/>
    <w:lsdException w:name="index heading" w:semiHidden="1" w:unhideWhenUsed="1"/>
    <w:lsdException w:name="caption" w:semiHidden="1"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8"/>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811E6D"/>
    <w:pPr>
      <w:spacing w:line="264" w:lineRule="auto"/>
      <w:jc w:val="both"/>
    </w:pPr>
    <w:rPr>
      <w:rFonts w:ascii="Arial" w:eastAsia="STKaiti" w:hAnsi="Arial"/>
      <w:kern w:val="28"/>
      <w:sz w:val="21"/>
      <w:lang w:eastAsia="en-US"/>
    </w:rPr>
  </w:style>
  <w:style w:type="paragraph" w:styleId="Heading1">
    <w:name w:val="heading 1"/>
    <w:basedOn w:val="Level1"/>
    <w:next w:val="Body0"/>
    <w:link w:val="Heading1Char"/>
    <w:uiPriority w:val="7"/>
    <w:qFormat/>
    <w:rsid w:val="00330DE8"/>
    <w:pPr>
      <w:keepNext/>
      <w:numPr>
        <w:numId w:val="1"/>
      </w:numPr>
      <w:tabs>
        <w:tab w:val="clear" w:pos="709"/>
        <w:tab w:val="num" w:pos="567"/>
      </w:tabs>
      <w:spacing w:before="240"/>
      <w:ind w:left="567" w:hanging="567"/>
    </w:pPr>
    <w:rPr>
      <w:rFonts w:ascii="Arial Bold" w:hAnsi="Arial Bold"/>
      <w:b/>
      <w:lang w:val="de-DE"/>
    </w:rPr>
  </w:style>
  <w:style w:type="paragraph" w:styleId="Heading2">
    <w:name w:val="heading 2"/>
    <w:basedOn w:val="Level2"/>
    <w:next w:val="Body1"/>
    <w:link w:val="Heading2Char"/>
    <w:uiPriority w:val="7"/>
    <w:qFormat/>
    <w:rsid w:val="0064624E"/>
    <w:pPr>
      <w:keepNext/>
      <w:numPr>
        <w:ilvl w:val="1"/>
        <w:numId w:val="2"/>
      </w:numPr>
      <w:tabs>
        <w:tab w:val="clear" w:pos="709"/>
        <w:tab w:val="num" w:pos="567"/>
      </w:tabs>
      <w:spacing w:before="240"/>
      <w:ind w:left="567" w:hanging="567"/>
    </w:pPr>
    <w:rPr>
      <w:b/>
    </w:rPr>
  </w:style>
  <w:style w:type="paragraph" w:styleId="Heading3">
    <w:name w:val="heading 3"/>
    <w:basedOn w:val="Level3"/>
    <w:next w:val="Body0"/>
    <w:link w:val="Heading3Char"/>
    <w:uiPriority w:val="7"/>
    <w:qFormat/>
    <w:rsid w:val="0064624E"/>
    <w:pPr>
      <w:keepNext/>
      <w:numPr>
        <w:ilvl w:val="2"/>
        <w:numId w:val="2"/>
      </w:numPr>
      <w:tabs>
        <w:tab w:val="clear" w:pos="709"/>
        <w:tab w:val="num" w:pos="567"/>
      </w:tabs>
      <w:spacing w:before="240"/>
      <w:ind w:left="567" w:hanging="567"/>
    </w:pPr>
    <w:rPr>
      <w:b/>
    </w:rPr>
  </w:style>
  <w:style w:type="paragraph" w:styleId="Heading4">
    <w:name w:val="heading 4"/>
    <w:basedOn w:val="Level4"/>
    <w:next w:val="Body0"/>
    <w:link w:val="Heading4Char"/>
    <w:uiPriority w:val="7"/>
    <w:qFormat/>
    <w:rsid w:val="0064624E"/>
    <w:pPr>
      <w:keepNext/>
      <w:numPr>
        <w:ilvl w:val="3"/>
        <w:numId w:val="2"/>
      </w:numPr>
      <w:tabs>
        <w:tab w:val="clear" w:pos="1418"/>
        <w:tab w:val="num" w:pos="567"/>
      </w:tabs>
      <w:spacing w:before="240"/>
      <w:ind w:left="567" w:hanging="567"/>
    </w:pPr>
    <w:rPr>
      <w:b/>
    </w:rPr>
  </w:style>
  <w:style w:type="paragraph" w:styleId="Heading5">
    <w:name w:val="heading 5"/>
    <w:basedOn w:val="Level5"/>
    <w:next w:val="Body0"/>
    <w:link w:val="Heading5Char"/>
    <w:uiPriority w:val="7"/>
    <w:qFormat/>
    <w:rsid w:val="0064624E"/>
    <w:pPr>
      <w:keepNext/>
      <w:numPr>
        <w:ilvl w:val="4"/>
        <w:numId w:val="2"/>
      </w:numPr>
      <w:tabs>
        <w:tab w:val="clear" w:pos="709"/>
        <w:tab w:val="num" w:pos="567"/>
      </w:tabs>
      <w:spacing w:before="240"/>
      <w:ind w:left="567" w:hanging="567"/>
    </w:pPr>
    <w:rPr>
      <w:b/>
      <w:lang w:val="de-DE"/>
    </w:rPr>
  </w:style>
  <w:style w:type="paragraph" w:styleId="Heading6">
    <w:name w:val="heading 6"/>
    <w:basedOn w:val="Normal"/>
    <w:next w:val="Body0"/>
    <w:link w:val="Heading6Char"/>
    <w:uiPriority w:val="7"/>
    <w:qFormat/>
    <w:rsid w:val="0064624E"/>
    <w:pPr>
      <w:keepNext/>
      <w:numPr>
        <w:ilvl w:val="5"/>
        <w:numId w:val="2"/>
      </w:numPr>
      <w:tabs>
        <w:tab w:val="clear" w:pos="709"/>
        <w:tab w:val="num" w:pos="567"/>
      </w:tabs>
      <w:spacing w:before="240" w:after="210" w:line="360" w:lineRule="auto"/>
      <w:ind w:left="567" w:hanging="567"/>
      <w:jc w:val="left"/>
      <w:outlineLvl w:val="5"/>
    </w:pPr>
    <w:rPr>
      <w:b/>
      <w:lang w:val="en-US"/>
    </w:rPr>
  </w:style>
  <w:style w:type="paragraph" w:styleId="Heading7">
    <w:name w:val="heading 7"/>
    <w:basedOn w:val="Normal"/>
    <w:next w:val="Body0"/>
    <w:link w:val="Heading7Char"/>
    <w:uiPriority w:val="7"/>
    <w:qFormat/>
    <w:rsid w:val="0064624E"/>
    <w:pPr>
      <w:keepNext/>
      <w:numPr>
        <w:ilvl w:val="6"/>
        <w:numId w:val="2"/>
      </w:numPr>
      <w:tabs>
        <w:tab w:val="clear" w:pos="709"/>
        <w:tab w:val="num" w:pos="567"/>
      </w:tabs>
      <w:spacing w:before="240" w:after="210" w:line="360" w:lineRule="auto"/>
      <w:ind w:left="567" w:hanging="567"/>
      <w:outlineLvl w:val="6"/>
    </w:pPr>
    <w:rPr>
      <w:b/>
      <w:lang w:val="de-DE"/>
    </w:rPr>
  </w:style>
  <w:style w:type="paragraph" w:styleId="Heading8">
    <w:name w:val="heading 8"/>
    <w:basedOn w:val="Normal"/>
    <w:next w:val="Body0"/>
    <w:link w:val="Heading8Char"/>
    <w:uiPriority w:val="7"/>
    <w:qFormat/>
    <w:rsid w:val="0064624E"/>
    <w:pPr>
      <w:keepNext/>
      <w:numPr>
        <w:ilvl w:val="7"/>
        <w:numId w:val="2"/>
      </w:numPr>
      <w:tabs>
        <w:tab w:val="clear" w:pos="709"/>
        <w:tab w:val="num" w:pos="567"/>
      </w:tabs>
      <w:spacing w:before="240" w:after="210" w:line="360" w:lineRule="auto"/>
      <w:ind w:left="567" w:hanging="567"/>
      <w:jc w:val="left"/>
      <w:outlineLvl w:val="7"/>
    </w:pPr>
    <w:rPr>
      <w:b/>
      <w:lang w:val="de-DE"/>
    </w:rPr>
  </w:style>
  <w:style w:type="paragraph" w:styleId="Heading9">
    <w:name w:val="heading 9"/>
    <w:basedOn w:val="Normal"/>
    <w:next w:val="Body0"/>
    <w:link w:val="Heading9Char"/>
    <w:uiPriority w:val="7"/>
    <w:qFormat/>
    <w:rsid w:val="0064624E"/>
    <w:pPr>
      <w:keepNext/>
      <w:numPr>
        <w:ilvl w:val="8"/>
        <w:numId w:val="2"/>
      </w:numPr>
      <w:tabs>
        <w:tab w:val="num" w:pos="567"/>
      </w:tabs>
      <w:spacing w:before="240" w:after="210" w:line="360" w:lineRule="auto"/>
      <w:ind w:left="567" w:hanging="567"/>
      <w:jc w:val="left"/>
      <w:outlineLvl w:val="8"/>
    </w:pPr>
    <w:rPr>
      <w:b/>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13"/>
    <w:unhideWhenUsed/>
    <w:rsid w:val="003B58C1"/>
    <w:pPr>
      <w:tabs>
        <w:tab w:val="center" w:pos="4536"/>
        <w:tab w:val="right" w:pos="9072"/>
      </w:tabs>
    </w:pPr>
  </w:style>
  <w:style w:type="paragraph" w:styleId="Footer">
    <w:name w:val="footer"/>
    <w:basedOn w:val="Normal"/>
    <w:link w:val="FooterChar"/>
    <w:uiPriority w:val="13"/>
    <w:unhideWhenUsed/>
    <w:pPr>
      <w:tabs>
        <w:tab w:val="center" w:pos="4320"/>
        <w:tab w:val="right" w:pos="9072"/>
      </w:tabs>
      <w:jc w:val="left"/>
    </w:pPr>
    <w:rPr>
      <w:sz w:val="16"/>
    </w:rPr>
  </w:style>
  <w:style w:type="paragraph" w:customStyle="1" w:styleId="Body">
    <w:name w:val="Body"/>
    <w:basedOn w:val="Normal"/>
    <w:link w:val="BodyChar"/>
    <w:uiPriority w:val="17"/>
    <w:pPr>
      <w:spacing w:after="210" w:line="360" w:lineRule="auto"/>
    </w:pPr>
  </w:style>
  <w:style w:type="paragraph" w:customStyle="1" w:styleId="HLpat-Citation">
    <w:name w:val="HLpat - Citation"/>
    <w:basedOn w:val="Body0"/>
    <w:link w:val="HLpat-CitationChar"/>
    <w:uiPriority w:val="3"/>
    <w:qFormat/>
    <w:rsid w:val="00234A13"/>
    <w:pPr>
      <w:spacing w:before="240" w:after="360" w:line="240" w:lineRule="auto"/>
      <w:ind w:left="1134" w:right="567"/>
      <w:contextualSpacing/>
    </w:pPr>
    <w:rPr>
      <w:i/>
    </w:rPr>
  </w:style>
  <w:style w:type="paragraph" w:customStyle="1" w:styleId="Body1">
    <w:name w:val="Body 1"/>
    <w:basedOn w:val="Body0"/>
    <w:next w:val="HLpat-MarginNumber-Right-Indent1"/>
    <w:link w:val="Body1Char"/>
    <w:uiPriority w:val="7"/>
    <w:qFormat/>
    <w:rsid w:val="00334C20"/>
    <w:pPr>
      <w:ind w:left="567"/>
    </w:pPr>
  </w:style>
  <w:style w:type="paragraph" w:customStyle="1" w:styleId="Body2">
    <w:name w:val="Body 2"/>
    <w:basedOn w:val="Body1"/>
    <w:uiPriority w:val="7"/>
    <w:qFormat/>
    <w:rsid w:val="00334C20"/>
    <w:pPr>
      <w:ind w:left="1134"/>
    </w:pPr>
  </w:style>
  <w:style w:type="paragraph" w:styleId="NormalIndent">
    <w:name w:val="Normal Indent"/>
    <w:basedOn w:val="Normal"/>
    <w:uiPriority w:val="17"/>
    <w:semiHidden/>
    <w:pPr>
      <w:ind w:left="720"/>
    </w:pPr>
  </w:style>
  <w:style w:type="character" w:customStyle="1" w:styleId="Body0Char">
    <w:name w:val="Body 0 Char"/>
    <w:basedOn w:val="BodyChar"/>
    <w:link w:val="Body0"/>
    <w:uiPriority w:val="7"/>
    <w:rsid w:val="00D81B19"/>
    <w:rPr>
      <w:rFonts w:ascii="Arial" w:eastAsia="STKaiti" w:hAnsi="Arial"/>
      <w:kern w:val="28"/>
      <w:sz w:val="21"/>
      <w:lang w:val="en-US" w:eastAsia="en-US"/>
    </w:rPr>
  </w:style>
  <w:style w:type="character" w:customStyle="1" w:styleId="HLpat-CitationChar">
    <w:name w:val="HLpat - Citation Char"/>
    <w:basedOn w:val="Body0Char"/>
    <w:link w:val="HLpat-Citation"/>
    <w:uiPriority w:val="3"/>
    <w:rsid w:val="00A64328"/>
    <w:rPr>
      <w:rFonts w:ascii="Arial" w:eastAsia="STKaiti" w:hAnsi="Arial"/>
      <w:i/>
      <w:kern w:val="28"/>
      <w:sz w:val="21"/>
      <w:lang w:val="en-US" w:eastAsia="en-US"/>
    </w:rPr>
  </w:style>
  <w:style w:type="paragraph" w:styleId="TOC1">
    <w:name w:val="toc 1"/>
    <w:basedOn w:val="Body"/>
    <w:autoRedefine/>
    <w:uiPriority w:val="39"/>
    <w:rsid w:val="00D07FD5"/>
    <w:pPr>
      <w:tabs>
        <w:tab w:val="left" w:pos="567"/>
        <w:tab w:val="right" w:pos="9072"/>
      </w:tabs>
      <w:spacing w:after="120" w:line="264" w:lineRule="auto"/>
      <w:ind w:left="567" w:hanging="567"/>
    </w:pPr>
    <w:rPr>
      <w:rFonts w:eastAsia="Arial Unicode MS"/>
      <w:noProof/>
      <w:kern w:val="0"/>
      <w:szCs w:val="21"/>
      <w:lang w:val="fr-FR" w:eastAsia="en-GB"/>
    </w:rPr>
  </w:style>
  <w:style w:type="paragraph" w:styleId="TOC2">
    <w:name w:val="toc 2"/>
    <w:basedOn w:val="TOC1"/>
    <w:autoRedefine/>
    <w:uiPriority w:val="39"/>
    <w:rsid w:val="00107FD9"/>
    <w:pPr>
      <w:tabs>
        <w:tab w:val="clear" w:pos="567"/>
        <w:tab w:val="left" w:pos="1134"/>
      </w:tabs>
      <w:ind w:left="1134"/>
      <w:jc w:val="left"/>
    </w:pPr>
  </w:style>
  <w:style w:type="paragraph" w:styleId="TOC3">
    <w:name w:val="toc 3"/>
    <w:basedOn w:val="TOC2"/>
    <w:autoRedefine/>
    <w:uiPriority w:val="39"/>
    <w:rsid w:val="00107FD9"/>
    <w:pPr>
      <w:tabs>
        <w:tab w:val="clear" w:pos="1134"/>
        <w:tab w:val="left" w:pos="1701"/>
      </w:tabs>
      <w:ind w:left="1701"/>
    </w:pPr>
  </w:style>
  <w:style w:type="paragraph" w:styleId="TOC4">
    <w:name w:val="toc 4"/>
    <w:basedOn w:val="TOC3"/>
    <w:autoRedefine/>
    <w:uiPriority w:val="39"/>
    <w:rsid w:val="00107FD9"/>
    <w:pPr>
      <w:ind w:left="2268"/>
    </w:pPr>
  </w:style>
  <w:style w:type="paragraph" w:styleId="TOC5">
    <w:name w:val="toc 5"/>
    <w:basedOn w:val="TOC4"/>
    <w:autoRedefine/>
    <w:uiPriority w:val="39"/>
    <w:rsid w:val="00107FD9"/>
    <w:pPr>
      <w:ind w:left="2835"/>
    </w:pPr>
  </w:style>
  <w:style w:type="paragraph" w:customStyle="1" w:styleId="Body3">
    <w:name w:val="Body 3"/>
    <w:basedOn w:val="Body2"/>
    <w:uiPriority w:val="7"/>
    <w:qFormat/>
    <w:rsid w:val="00334C20"/>
    <w:pPr>
      <w:ind w:left="1701"/>
    </w:pPr>
  </w:style>
  <w:style w:type="paragraph" w:customStyle="1" w:styleId="Body4">
    <w:name w:val="Body 4"/>
    <w:basedOn w:val="Body3"/>
    <w:uiPriority w:val="7"/>
    <w:qFormat/>
    <w:rsid w:val="00334C20"/>
    <w:pPr>
      <w:ind w:left="2268"/>
    </w:pPr>
  </w:style>
  <w:style w:type="paragraph" w:customStyle="1" w:styleId="Body5">
    <w:name w:val="Body 5"/>
    <w:basedOn w:val="Body4"/>
    <w:uiPriority w:val="7"/>
    <w:qFormat/>
    <w:rsid w:val="00334C20"/>
    <w:pPr>
      <w:ind w:left="2835"/>
    </w:pPr>
  </w:style>
  <w:style w:type="character" w:customStyle="1" w:styleId="GermanPartnersChar">
    <w:name w:val="GermanPartners Char"/>
    <w:basedOn w:val="DefaultParagraphFont"/>
    <w:link w:val="GermanPartners"/>
    <w:uiPriority w:val="7"/>
    <w:rsid w:val="007D7504"/>
    <w:rPr>
      <w:rFonts w:ascii="Arial" w:eastAsia="Arial Unicode MS" w:hAnsi="Arial"/>
      <w:color w:val="595959" w:themeColor="text1" w:themeTint="A6"/>
      <w:sz w:val="14"/>
      <w:szCs w:val="14"/>
      <w:lang w:val="en-US" w:eastAsia="en-GB"/>
    </w:rPr>
  </w:style>
  <w:style w:type="paragraph" w:customStyle="1" w:styleId="GermanPartnersHeading">
    <w:name w:val="GermanPartnersHeading"/>
    <w:basedOn w:val="GermanPartners"/>
    <w:link w:val="GermanPartnersHeadingChar"/>
    <w:uiPriority w:val="7"/>
    <w:rsid w:val="007D7504"/>
    <w:pPr>
      <w:spacing w:after="0"/>
    </w:pPr>
    <w:rPr>
      <w:rFonts w:eastAsia="Times New Roman"/>
      <w:b/>
      <w:szCs w:val="20"/>
    </w:rPr>
  </w:style>
  <w:style w:type="character" w:styleId="FootnoteReference">
    <w:name w:val="footnote reference"/>
    <w:uiPriority w:val="17"/>
    <w:semiHidden/>
    <w:rPr>
      <w:vertAlign w:val="superscript"/>
    </w:rPr>
  </w:style>
  <w:style w:type="paragraph" w:styleId="FootnoteText">
    <w:name w:val="footnote text"/>
    <w:basedOn w:val="Normal"/>
    <w:uiPriority w:val="17"/>
    <w:semiHidden/>
    <w:pPr>
      <w:tabs>
        <w:tab w:val="left" w:pos="720"/>
      </w:tabs>
      <w:ind w:left="720" w:hanging="720"/>
    </w:pPr>
    <w:rPr>
      <w:kern w:val="0"/>
      <w:sz w:val="16"/>
      <w:szCs w:val="24"/>
    </w:rPr>
  </w:style>
  <w:style w:type="character" w:customStyle="1" w:styleId="Heading1Text">
    <w:name w:val="Heading 1 Text"/>
    <w:uiPriority w:val="14"/>
    <w:semiHidden/>
    <w:rPr>
      <w:b/>
      <w:smallCaps/>
    </w:rPr>
  </w:style>
  <w:style w:type="character" w:customStyle="1" w:styleId="Heading2Text">
    <w:name w:val="Heading 2 Text"/>
    <w:uiPriority w:val="14"/>
    <w:semiHidden/>
    <w:rPr>
      <w:b/>
    </w:rPr>
  </w:style>
  <w:style w:type="character" w:customStyle="1" w:styleId="Heading3Text">
    <w:name w:val="Heading 3 Text"/>
    <w:uiPriority w:val="14"/>
    <w:semiHidden/>
    <w:rPr>
      <w:b/>
    </w:rPr>
  </w:style>
  <w:style w:type="character" w:customStyle="1" w:styleId="Heading4Text">
    <w:name w:val="Heading 4 Text"/>
    <w:uiPriority w:val="14"/>
    <w:semiHidden/>
    <w:rPr>
      <w:b/>
    </w:rPr>
  </w:style>
  <w:style w:type="character" w:customStyle="1" w:styleId="Heading5Text">
    <w:name w:val="Heading 5 Text"/>
    <w:uiPriority w:val="14"/>
    <w:semiHidden/>
    <w:rPr>
      <w:b/>
    </w:rPr>
  </w:style>
  <w:style w:type="paragraph" w:styleId="Index4">
    <w:name w:val="index 4"/>
    <w:basedOn w:val="Normal"/>
    <w:next w:val="Normal"/>
    <w:autoRedefine/>
    <w:uiPriority w:val="99"/>
    <w:unhideWhenUsed/>
    <w:rsid w:val="0089704B"/>
    <w:pPr>
      <w:spacing w:line="240" w:lineRule="auto"/>
      <w:ind w:left="840" w:hanging="210"/>
    </w:pPr>
  </w:style>
  <w:style w:type="paragraph" w:customStyle="1" w:styleId="Level1">
    <w:name w:val="Level 1"/>
    <w:basedOn w:val="Body1"/>
    <w:next w:val="Body1"/>
    <w:link w:val="Level1Char"/>
    <w:uiPriority w:val="6"/>
    <w:qFormat/>
    <w:rsid w:val="009D42D3"/>
    <w:pPr>
      <w:outlineLvl w:val="0"/>
    </w:pPr>
  </w:style>
  <w:style w:type="paragraph" w:customStyle="1" w:styleId="Level2">
    <w:name w:val="Level 2"/>
    <w:basedOn w:val="Body1"/>
    <w:next w:val="Body1"/>
    <w:link w:val="Level2Char"/>
    <w:uiPriority w:val="6"/>
    <w:qFormat/>
    <w:rsid w:val="009D42D3"/>
    <w:pPr>
      <w:outlineLvl w:val="1"/>
    </w:pPr>
  </w:style>
  <w:style w:type="paragraph" w:customStyle="1" w:styleId="Level3">
    <w:name w:val="Level 3"/>
    <w:basedOn w:val="Body1"/>
    <w:next w:val="Body1"/>
    <w:uiPriority w:val="6"/>
    <w:qFormat/>
    <w:rsid w:val="009D42D3"/>
    <w:pPr>
      <w:outlineLvl w:val="2"/>
    </w:pPr>
  </w:style>
  <w:style w:type="paragraph" w:customStyle="1" w:styleId="Level4">
    <w:name w:val="Level 4"/>
    <w:basedOn w:val="Body1"/>
    <w:next w:val="Body1"/>
    <w:uiPriority w:val="6"/>
    <w:qFormat/>
    <w:rsid w:val="009D42D3"/>
    <w:pPr>
      <w:outlineLvl w:val="3"/>
    </w:pPr>
  </w:style>
  <w:style w:type="paragraph" w:customStyle="1" w:styleId="Level5">
    <w:name w:val="Level 5"/>
    <w:basedOn w:val="Body1"/>
    <w:next w:val="Body1"/>
    <w:uiPriority w:val="6"/>
    <w:qFormat/>
    <w:rsid w:val="009D42D3"/>
    <w:pPr>
      <w:outlineLvl w:val="4"/>
    </w:pPr>
  </w:style>
  <w:style w:type="paragraph" w:customStyle="1" w:styleId="HLpat-MarginNumber-Right-Indent1">
    <w:name w:val="HLpat - Margin Number - Right - Indent 1"/>
    <w:basedOn w:val="HLpat-MarginNumber-Right"/>
    <w:next w:val="HLpat-Body-B1"/>
    <w:uiPriority w:val="3"/>
    <w:semiHidden/>
    <w:qFormat/>
    <w:rsid w:val="00500C53"/>
    <w:pPr>
      <w:framePr w:wrap="around"/>
    </w:pPr>
  </w:style>
  <w:style w:type="paragraph" w:customStyle="1" w:styleId="Address">
    <w:name w:val="Address"/>
    <w:basedOn w:val="Normal"/>
    <w:uiPriority w:val="17"/>
    <w:semiHidden/>
    <w:pPr>
      <w:tabs>
        <w:tab w:val="left" w:pos="459"/>
      </w:tabs>
      <w:spacing w:line="240" w:lineRule="auto"/>
    </w:pPr>
    <w:rPr>
      <w:kern w:val="0"/>
      <w:sz w:val="16"/>
    </w:rPr>
  </w:style>
  <w:style w:type="paragraph" w:customStyle="1" w:styleId="Address2">
    <w:name w:val="Address 2"/>
    <w:basedOn w:val="Normal"/>
    <w:uiPriority w:val="17"/>
    <w:semiHidden/>
    <w:rPr>
      <w:kern w:val="0"/>
      <w:sz w:val="14"/>
    </w:rPr>
  </w:style>
  <w:style w:type="paragraph" w:customStyle="1" w:styleId="HLpat-Exhibit">
    <w:name w:val="HLpat - Exhibit"/>
    <w:basedOn w:val="Body1"/>
    <w:next w:val="Body1"/>
    <w:uiPriority w:val="3"/>
    <w:qFormat/>
    <w:rsid w:val="00F46378"/>
    <w:pPr>
      <w:spacing w:before="240"/>
      <w:jc w:val="center"/>
    </w:pPr>
    <w:rPr>
      <w:b/>
    </w:rPr>
  </w:style>
  <w:style w:type="paragraph" w:styleId="TOC6">
    <w:name w:val="toc 6"/>
    <w:basedOn w:val="TOC5"/>
    <w:autoRedefine/>
    <w:uiPriority w:val="39"/>
    <w:rsid w:val="0089704B"/>
    <w:pPr>
      <w:ind w:left="1134"/>
    </w:pPr>
    <w:rPr>
      <w:rFonts w:eastAsiaTheme="minorEastAsia" w:cstheme="minorBidi"/>
      <w:szCs w:val="22"/>
      <w:lang w:val="en-US" w:eastAsia="zh-CN"/>
    </w:rPr>
  </w:style>
  <w:style w:type="paragraph" w:styleId="TOC7">
    <w:name w:val="toc 7"/>
    <w:basedOn w:val="TOC6"/>
    <w:autoRedefine/>
    <w:uiPriority w:val="39"/>
    <w:rsid w:val="00A67BE9"/>
  </w:style>
  <w:style w:type="paragraph" w:styleId="TOC8">
    <w:name w:val="toc 8"/>
    <w:basedOn w:val="TOC7"/>
    <w:autoRedefine/>
    <w:uiPriority w:val="39"/>
    <w:rsid w:val="00C0662B"/>
  </w:style>
  <w:style w:type="paragraph" w:styleId="TOC9">
    <w:name w:val="toc 9"/>
    <w:basedOn w:val="TOC8"/>
    <w:autoRedefine/>
    <w:uiPriority w:val="39"/>
    <w:rsid w:val="0012013B"/>
  </w:style>
  <w:style w:type="paragraph" w:styleId="BalloonText">
    <w:name w:val="Balloon Text"/>
    <w:basedOn w:val="Normal"/>
    <w:uiPriority w:val="17"/>
    <w:semiHidden/>
    <w:rPr>
      <w:rFonts w:ascii="Tahoma" w:hAnsi="Tahoma" w:cs="Tahoma"/>
      <w:sz w:val="16"/>
      <w:szCs w:val="16"/>
    </w:rPr>
  </w:style>
  <w:style w:type="character" w:customStyle="1" w:styleId="DocID">
    <w:name w:val="DocID"/>
    <w:uiPriority w:val="16"/>
    <w:semiHidden/>
    <w:rPr>
      <w:rFonts w:ascii="Arial" w:hAnsi="Arial" w:cs="Arial"/>
      <w:sz w:val="16"/>
    </w:rPr>
  </w:style>
  <w:style w:type="paragraph" w:customStyle="1" w:styleId="SignatureBlock">
    <w:name w:val="Signature Block"/>
    <w:basedOn w:val="Body"/>
    <w:uiPriority w:val="17"/>
    <w:semiHidden/>
    <w:pPr>
      <w:keepNext/>
      <w:tabs>
        <w:tab w:val="left" w:pos="227"/>
      </w:tabs>
      <w:spacing w:after="0"/>
      <w:jc w:val="left"/>
    </w:pPr>
  </w:style>
  <w:style w:type="character" w:styleId="Hyperlink">
    <w:name w:val="Hyperlink"/>
    <w:uiPriority w:val="99"/>
    <w:rPr>
      <w:color w:val="0000FF"/>
      <w:u w:val="single"/>
    </w:rPr>
  </w:style>
  <w:style w:type="paragraph" w:customStyle="1" w:styleId="Address3">
    <w:name w:val="Address 3"/>
    <w:basedOn w:val="Address2"/>
    <w:uiPriority w:val="17"/>
    <w:semiHidden/>
    <w:pPr>
      <w:spacing w:after="120" w:line="240" w:lineRule="auto"/>
    </w:pPr>
    <w:rPr>
      <w:sz w:val="12"/>
    </w:rPr>
  </w:style>
  <w:style w:type="character" w:styleId="PlaceholderText">
    <w:name w:val="Placeholder Text"/>
    <w:uiPriority w:val="99"/>
    <w:semiHidden/>
    <w:rPr>
      <w:color w:val="808080"/>
    </w:rPr>
  </w:style>
  <w:style w:type="character" w:customStyle="1" w:styleId="HeaderChar">
    <w:name w:val="Header Char"/>
    <w:link w:val="Header"/>
    <w:uiPriority w:val="13"/>
    <w:rsid w:val="003B58C1"/>
    <w:rPr>
      <w:rFonts w:ascii="Arial" w:eastAsia="STKaiti" w:hAnsi="Arial"/>
      <w:kern w:val="28"/>
      <w:sz w:val="21"/>
      <w:lang w:eastAsia="en-US"/>
    </w:rPr>
  </w:style>
  <w:style w:type="character" w:customStyle="1" w:styleId="FooterChar">
    <w:name w:val="Footer Char"/>
    <w:link w:val="Footer"/>
    <w:uiPriority w:val="13"/>
    <w:rPr>
      <w:rFonts w:ascii="Arial" w:eastAsia="STKaiti" w:hAnsi="Arial"/>
      <w:kern w:val="28"/>
      <w:sz w:val="16"/>
      <w:lang w:eastAsia="en-US"/>
    </w:rPr>
  </w:style>
  <w:style w:type="character" w:customStyle="1" w:styleId="GermanPartnersHeadingChar">
    <w:name w:val="GermanPartnersHeading Char"/>
    <w:basedOn w:val="GermanPartnersChar"/>
    <w:link w:val="GermanPartnersHeading"/>
    <w:uiPriority w:val="7"/>
    <w:rsid w:val="001B41E1"/>
    <w:rPr>
      <w:rFonts w:ascii="Arial" w:eastAsia="Arial Unicode MS" w:hAnsi="Arial"/>
      <w:b/>
      <w:color w:val="595959" w:themeColor="text1" w:themeTint="A6"/>
      <w:sz w:val="14"/>
      <w:szCs w:val="14"/>
      <w:lang w:val="en-US" w:eastAsia="en-GB"/>
    </w:rPr>
  </w:style>
  <w:style w:type="character" w:customStyle="1" w:styleId="Heading6Char">
    <w:name w:val="Heading 6 Char"/>
    <w:basedOn w:val="DefaultParagraphFont"/>
    <w:link w:val="Heading6"/>
    <w:uiPriority w:val="7"/>
    <w:rsid w:val="00D81B19"/>
    <w:rPr>
      <w:rFonts w:ascii="Arial" w:eastAsia="STKaiti" w:hAnsi="Arial"/>
      <w:b/>
      <w:kern w:val="28"/>
      <w:sz w:val="21"/>
      <w:lang w:val="en-US" w:eastAsia="en-US"/>
    </w:rPr>
  </w:style>
  <w:style w:type="character" w:customStyle="1" w:styleId="Heading7Char">
    <w:name w:val="Heading 7 Char"/>
    <w:basedOn w:val="DefaultParagraphFont"/>
    <w:link w:val="Heading7"/>
    <w:uiPriority w:val="7"/>
    <w:rsid w:val="00D81B19"/>
    <w:rPr>
      <w:rFonts w:ascii="Arial" w:eastAsia="STKaiti" w:hAnsi="Arial"/>
      <w:b/>
      <w:kern w:val="28"/>
      <w:sz w:val="21"/>
      <w:lang w:val="de-DE" w:eastAsia="en-US"/>
    </w:rPr>
  </w:style>
  <w:style w:type="character" w:customStyle="1" w:styleId="Heading8Char">
    <w:name w:val="Heading 8 Char"/>
    <w:basedOn w:val="DefaultParagraphFont"/>
    <w:link w:val="Heading8"/>
    <w:uiPriority w:val="7"/>
    <w:rsid w:val="00D81B19"/>
    <w:rPr>
      <w:rFonts w:ascii="Arial" w:eastAsia="STKaiti" w:hAnsi="Arial"/>
      <w:b/>
      <w:kern w:val="28"/>
      <w:sz w:val="21"/>
      <w:lang w:val="de-DE" w:eastAsia="en-US"/>
    </w:rPr>
  </w:style>
  <w:style w:type="character" w:customStyle="1" w:styleId="Heading9Char">
    <w:name w:val="Heading 9 Char"/>
    <w:basedOn w:val="DefaultParagraphFont"/>
    <w:link w:val="Heading9"/>
    <w:uiPriority w:val="7"/>
    <w:rsid w:val="00D81B19"/>
    <w:rPr>
      <w:rFonts w:ascii="Arial" w:eastAsia="STKaiti" w:hAnsi="Arial"/>
      <w:b/>
      <w:kern w:val="28"/>
      <w:sz w:val="21"/>
      <w:lang w:val="de-DE" w:eastAsia="en-US"/>
    </w:rPr>
  </w:style>
  <w:style w:type="character" w:customStyle="1" w:styleId="Heading1Char">
    <w:name w:val="Heading 1 Char"/>
    <w:basedOn w:val="DefaultParagraphFont"/>
    <w:link w:val="Heading1"/>
    <w:uiPriority w:val="7"/>
    <w:rsid w:val="00D81B19"/>
    <w:rPr>
      <w:rFonts w:ascii="Arial Bold" w:eastAsia="STKaiti" w:hAnsi="Arial Bold"/>
      <w:b/>
      <w:kern w:val="28"/>
      <w:sz w:val="21"/>
      <w:lang w:val="de-DE" w:eastAsia="en-US"/>
    </w:rPr>
  </w:style>
  <w:style w:type="paragraph" w:customStyle="1" w:styleId="Heading1Restart">
    <w:name w:val="Heading 1 Restart"/>
    <w:basedOn w:val="Normal"/>
    <w:next w:val="Body2"/>
    <w:link w:val="Heading1RestartChar"/>
    <w:uiPriority w:val="13"/>
    <w:semiHidden/>
    <w:rsid w:val="005B1CF5"/>
    <w:pPr>
      <w:tabs>
        <w:tab w:val="left" w:pos="709"/>
      </w:tabs>
      <w:spacing w:line="360" w:lineRule="auto"/>
      <w:ind w:left="709" w:hanging="709"/>
    </w:pPr>
    <w:rPr>
      <w:rFonts w:eastAsia="Arial Unicode MS"/>
      <w:kern w:val="0"/>
      <w:szCs w:val="21"/>
      <w:lang w:eastAsia="en-GB"/>
    </w:rPr>
  </w:style>
  <w:style w:type="character" w:customStyle="1" w:styleId="Heading1RestartChar">
    <w:name w:val="Heading 1 Restart Char"/>
    <w:link w:val="Heading1Restart"/>
    <w:uiPriority w:val="13"/>
    <w:semiHidden/>
    <w:rsid w:val="005B1CF5"/>
    <w:rPr>
      <w:rFonts w:ascii="Arial" w:eastAsia="Arial Unicode MS" w:hAnsi="Arial"/>
      <w:sz w:val="21"/>
      <w:szCs w:val="21"/>
      <w:lang w:eastAsia="en-GB"/>
    </w:rPr>
  </w:style>
  <w:style w:type="character" w:customStyle="1" w:styleId="Heading2Char">
    <w:name w:val="Heading 2 Char"/>
    <w:basedOn w:val="DefaultParagraphFont"/>
    <w:link w:val="Heading2"/>
    <w:uiPriority w:val="7"/>
    <w:rsid w:val="00D81B19"/>
    <w:rPr>
      <w:rFonts w:ascii="Arial" w:eastAsia="STKaiti" w:hAnsi="Arial"/>
      <w:b/>
      <w:kern w:val="28"/>
      <w:sz w:val="21"/>
      <w:lang w:val="en-US" w:eastAsia="en-US"/>
    </w:rPr>
  </w:style>
  <w:style w:type="paragraph" w:customStyle="1" w:styleId="Heading2Restart">
    <w:name w:val="Heading 2 Restart"/>
    <w:basedOn w:val="Heading2"/>
    <w:next w:val="Body2"/>
    <w:link w:val="Heading2RestartChar"/>
    <w:uiPriority w:val="13"/>
    <w:semiHidden/>
    <w:rsid w:val="005B1CF5"/>
    <w:pPr>
      <w:numPr>
        <w:ilvl w:val="0"/>
        <w:numId w:val="0"/>
      </w:numPr>
      <w:tabs>
        <w:tab w:val="left" w:pos="709"/>
      </w:tabs>
      <w:ind w:left="709" w:hanging="709"/>
    </w:pPr>
  </w:style>
  <w:style w:type="character" w:customStyle="1" w:styleId="Heading2RestartChar">
    <w:name w:val="Heading 2 Restart Char"/>
    <w:basedOn w:val="Heading2Char"/>
    <w:link w:val="Heading2Restart"/>
    <w:uiPriority w:val="13"/>
    <w:semiHidden/>
    <w:rsid w:val="005B1CF5"/>
    <w:rPr>
      <w:rFonts w:ascii="Arial" w:eastAsia="STKaiti" w:hAnsi="Arial"/>
      <w:b/>
      <w:kern w:val="28"/>
      <w:sz w:val="21"/>
      <w:lang w:val="en-US" w:eastAsia="en-US"/>
    </w:rPr>
  </w:style>
  <w:style w:type="character" w:customStyle="1" w:styleId="Heading3Char">
    <w:name w:val="Heading 3 Char"/>
    <w:basedOn w:val="DefaultParagraphFont"/>
    <w:link w:val="Heading3"/>
    <w:uiPriority w:val="7"/>
    <w:rsid w:val="00D81B19"/>
    <w:rPr>
      <w:rFonts w:ascii="Arial" w:eastAsia="STKaiti" w:hAnsi="Arial"/>
      <w:b/>
      <w:kern w:val="28"/>
      <w:sz w:val="21"/>
      <w:lang w:val="en-US" w:eastAsia="en-US"/>
    </w:rPr>
  </w:style>
  <w:style w:type="paragraph" w:customStyle="1" w:styleId="Heading3Restart">
    <w:name w:val="Heading 3 Restart"/>
    <w:basedOn w:val="Heading3"/>
    <w:next w:val="Body3"/>
    <w:link w:val="Heading3RestartChar"/>
    <w:uiPriority w:val="13"/>
    <w:semiHidden/>
    <w:qFormat/>
    <w:rsid w:val="005B1CF5"/>
    <w:pPr>
      <w:numPr>
        <w:ilvl w:val="0"/>
        <w:numId w:val="0"/>
      </w:numPr>
      <w:ind w:left="1418" w:hanging="709"/>
    </w:pPr>
  </w:style>
  <w:style w:type="character" w:customStyle="1" w:styleId="Heading3RestartChar">
    <w:name w:val="Heading 3 Restart Char"/>
    <w:link w:val="Heading3Restart"/>
    <w:uiPriority w:val="13"/>
    <w:semiHidden/>
    <w:rsid w:val="005B1CF5"/>
    <w:rPr>
      <w:rFonts w:ascii="Arial" w:eastAsia="STKaiti" w:hAnsi="Arial"/>
      <w:b/>
      <w:kern w:val="28"/>
      <w:sz w:val="21"/>
      <w:lang w:val="en-US" w:eastAsia="en-US"/>
    </w:rPr>
  </w:style>
  <w:style w:type="character" w:customStyle="1" w:styleId="Heading4Char">
    <w:name w:val="Heading 4 Char"/>
    <w:basedOn w:val="DefaultParagraphFont"/>
    <w:link w:val="Heading4"/>
    <w:uiPriority w:val="7"/>
    <w:rsid w:val="00D81B19"/>
    <w:rPr>
      <w:rFonts w:ascii="Arial" w:eastAsia="STKaiti" w:hAnsi="Arial"/>
      <w:b/>
      <w:kern w:val="28"/>
      <w:sz w:val="21"/>
      <w:lang w:val="en-US" w:eastAsia="en-US"/>
    </w:rPr>
  </w:style>
  <w:style w:type="character" w:customStyle="1" w:styleId="Heading5Char">
    <w:name w:val="Heading 5 Char"/>
    <w:basedOn w:val="DefaultParagraphFont"/>
    <w:link w:val="Heading5"/>
    <w:uiPriority w:val="7"/>
    <w:rsid w:val="00D81B19"/>
    <w:rPr>
      <w:rFonts w:ascii="Arial" w:eastAsia="STKaiti" w:hAnsi="Arial"/>
      <w:b/>
      <w:kern w:val="28"/>
      <w:sz w:val="21"/>
      <w:lang w:val="de-DE" w:eastAsia="en-US"/>
    </w:rPr>
  </w:style>
  <w:style w:type="paragraph" w:customStyle="1" w:styleId="HLpat-EvidenceOffering">
    <w:name w:val="HLpat - Evidence Offering"/>
    <w:basedOn w:val="Normal"/>
    <w:next w:val="Body1"/>
    <w:link w:val="HLpat-EvidenceOfferingChar"/>
    <w:uiPriority w:val="3"/>
    <w:rsid w:val="008800CA"/>
    <w:pPr>
      <w:tabs>
        <w:tab w:val="left" w:pos="2835"/>
      </w:tabs>
      <w:spacing w:before="240" w:after="310"/>
      <w:ind w:left="1134"/>
    </w:pPr>
  </w:style>
  <w:style w:type="character" w:customStyle="1" w:styleId="BodyChar">
    <w:name w:val="Body Char"/>
    <w:basedOn w:val="DefaultParagraphFont"/>
    <w:link w:val="Body"/>
    <w:uiPriority w:val="17"/>
    <w:rsid w:val="009778B7"/>
    <w:rPr>
      <w:rFonts w:ascii="Arial" w:eastAsia="STKaiti" w:hAnsi="Arial"/>
      <w:kern w:val="28"/>
      <w:sz w:val="21"/>
      <w:lang w:eastAsia="en-US"/>
    </w:rPr>
  </w:style>
  <w:style w:type="character" w:customStyle="1" w:styleId="Body1Char">
    <w:name w:val="Body 1 Char"/>
    <w:basedOn w:val="BodyChar"/>
    <w:link w:val="Body1"/>
    <w:uiPriority w:val="7"/>
    <w:rsid w:val="00D81B19"/>
    <w:rPr>
      <w:rFonts w:ascii="Arial" w:eastAsia="STKaiti" w:hAnsi="Arial"/>
      <w:kern w:val="28"/>
      <w:sz w:val="21"/>
      <w:lang w:val="en-US" w:eastAsia="en-US"/>
    </w:rPr>
  </w:style>
  <w:style w:type="character" w:customStyle="1" w:styleId="HLpat-EvidenceOfferingChar">
    <w:name w:val="HLpat - Evidence Offering Char"/>
    <w:basedOn w:val="Body1Char"/>
    <w:link w:val="HLpat-EvidenceOffering"/>
    <w:uiPriority w:val="3"/>
    <w:rsid w:val="00A64328"/>
    <w:rPr>
      <w:rFonts w:ascii="Arial" w:eastAsia="STKaiti" w:hAnsi="Arial"/>
      <w:kern w:val="28"/>
      <w:sz w:val="21"/>
      <w:lang w:val="en-US" w:eastAsia="en-US"/>
    </w:rPr>
  </w:style>
  <w:style w:type="table" w:styleId="TableGrid">
    <w:name w:val="Table Grid"/>
    <w:basedOn w:val="TableNormal"/>
    <w:uiPriority w:val="59"/>
    <w:rsid w:val="00D618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rmanPartners">
    <w:name w:val="GermanPartners"/>
    <w:basedOn w:val="Normal"/>
    <w:link w:val="GermanPartnersChar"/>
    <w:uiPriority w:val="7"/>
    <w:qFormat/>
    <w:rsid w:val="00D61812"/>
    <w:pPr>
      <w:spacing w:after="120" w:line="240" w:lineRule="exact"/>
      <w:jc w:val="left"/>
    </w:pPr>
    <w:rPr>
      <w:rFonts w:eastAsia="Arial Unicode MS"/>
      <w:color w:val="595959" w:themeColor="text1" w:themeTint="A6"/>
      <w:kern w:val="0"/>
      <w:sz w:val="14"/>
      <w:szCs w:val="14"/>
      <w:lang w:val="en-US" w:eastAsia="en-GB"/>
    </w:rPr>
  </w:style>
  <w:style w:type="paragraph" w:styleId="Index5">
    <w:name w:val="index 5"/>
    <w:basedOn w:val="Normal"/>
    <w:next w:val="Normal"/>
    <w:autoRedefine/>
    <w:uiPriority w:val="99"/>
    <w:unhideWhenUsed/>
    <w:rsid w:val="0089704B"/>
    <w:pPr>
      <w:spacing w:line="240" w:lineRule="auto"/>
      <w:ind w:left="1050" w:hanging="210"/>
    </w:pPr>
  </w:style>
  <w:style w:type="paragraph" w:customStyle="1" w:styleId="HLpat-MarginNumber-Left">
    <w:name w:val="HLpat - Margin Number - Left"/>
    <w:basedOn w:val="Normal"/>
    <w:next w:val="HLpat-Body-B0"/>
    <w:uiPriority w:val="3"/>
    <w:unhideWhenUsed/>
    <w:qFormat/>
    <w:rsid w:val="00511370"/>
    <w:pPr>
      <w:keepNext/>
      <w:keepLines/>
      <w:framePr w:h="851" w:hSpace="567" w:wrap="around" w:vAnchor="text" w:hAnchor="page" w:y="1"/>
      <w:numPr>
        <w:numId w:val="3"/>
      </w:numPr>
      <w:spacing w:line="360" w:lineRule="auto"/>
      <w:jc w:val="center"/>
    </w:pPr>
    <w:rPr>
      <w:rFonts w:asciiTheme="majorHAnsi" w:eastAsia="Arial Unicode MS" w:hAnsiTheme="majorHAnsi"/>
      <w:b/>
      <w:kern w:val="0"/>
      <w:sz w:val="20"/>
      <w:szCs w:val="21"/>
      <w:lang w:val="en-US" w:eastAsia="en-GB"/>
    </w:rPr>
  </w:style>
  <w:style w:type="paragraph" w:customStyle="1" w:styleId="HLpat-Table-Header-Title">
    <w:name w:val="HLpat - Table - Header - Title"/>
    <w:basedOn w:val="Body1"/>
    <w:link w:val="HLpat-Table-Header-TitleChar"/>
    <w:uiPriority w:val="5"/>
    <w:semiHidden/>
    <w:unhideWhenUsed/>
    <w:rsid w:val="00562BE4"/>
    <w:pPr>
      <w:ind w:left="0"/>
      <w:contextualSpacing/>
      <w:jc w:val="center"/>
      <w:outlineLvl w:val="0"/>
    </w:pPr>
    <w:rPr>
      <w:rFonts w:eastAsia="Times New Roman"/>
      <w:b/>
      <w:smallCaps/>
      <w:spacing w:val="40"/>
      <w:sz w:val="28"/>
    </w:rPr>
  </w:style>
  <w:style w:type="paragraph" w:customStyle="1" w:styleId="HLpat-MarginNumber-Right">
    <w:name w:val="HLpat - Margin Number - Right"/>
    <w:basedOn w:val="HLpat-MarginNumber-Left"/>
    <w:next w:val="HLpat-Body-B0"/>
    <w:uiPriority w:val="3"/>
    <w:qFormat/>
    <w:rsid w:val="003B76F5"/>
    <w:pPr>
      <w:framePr w:wrap="around" w:xAlign="right"/>
    </w:pPr>
  </w:style>
  <w:style w:type="paragraph" w:customStyle="1" w:styleId="HLpat-Table-Recitals-Sequencers">
    <w:name w:val="HLpat - Table - Recitals - Sequencers"/>
    <w:basedOn w:val="HLpat-Body-B0"/>
    <w:next w:val="HLpat-Body-B0"/>
    <w:uiPriority w:val="5"/>
    <w:unhideWhenUsed/>
    <w:qFormat/>
    <w:rsid w:val="00AF43CA"/>
    <w:pPr>
      <w:spacing w:after="210"/>
      <w:jc w:val="left"/>
    </w:pPr>
    <w:rPr>
      <w:rFonts w:ascii="Arial Bold" w:hAnsi="Arial Bold"/>
      <w:b/>
      <w:spacing w:val="40"/>
    </w:rPr>
  </w:style>
  <w:style w:type="paragraph" w:customStyle="1" w:styleId="HLpat-Table-Header-Subtitle">
    <w:name w:val="HLpat - Table - Header - Subtitle"/>
    <w:basedOn w:val="HLpat-Table-Header-Title"/>
    <w:link w:val="HLpat-Table-Header-SubtitleChar"/>
    <w:uiPriority w:val="5"/>
    <w:semiHidden/>
    <w:unhideWhenUsed/>
    <w:qFormat/>
    <w:rsid w:val="00264202"/>
    <w:pPr>
      <w:outlineLvl w:val="9"/>
    </w:pPr>
    <w:rPr>
      <w:sz w:val="24"/>
    </w:rPr>
  </w:style>
  <w:style w:type="paragraph" w:customStyle="1" w:styleId="HLpat-Header-Subsection">
    <w:name w:val="HLpat - Header - Subsection"/>
    <w:basedOn w:val="HLpat-Table-Header-Subtitle"/>
    <w:next w:val="HLpat-Heading-H1"/>
    <w:link w:val="HLpat-Header-SubsectionChar"/>
    <w:uiPriority w:val="3"/>
    <w:semiHidden/>
    <w:unhideWhenUsed/>
    <w:qFormat/>
    <w:rsid w:val="00D07FD5"/>
    <w:pPr>
      <w:keepNext/>
      <w:numPr>
        <w:ilvl w:val="1"/>
        <w:numId w:val="19"/>
      </w:numPr>
      <w:outlineLvl w:val="0"/>
    </w:pPr>
    <w:rPr>
      <w:rFonts w:ascii="Arial Bold" w:hAnsi="Arial Bold"/>
      <w:caps/>
      <w:smallCaps w:val="0"/>
    </w:rPr>
  </w:style>
  <w:style w:type="paragraph" w:customStyle="1" w:styleId="HLpat-Table-Exhibits-Title">
    <w:name w:val="HLpat - Table - Exhibits - Title"/>
    <w:basedOn w:val="Body0"/>
    <w:uiPriority w:val="3"/>
    <w:unhideWhenUsed/>
    <w:qFormat/>
    <w:rsid w:val="00234A13"/>
    <w:pPr>
      <w:spacing w:before="240" w:after="360" w:line="240" w:lineRule="auto"/>
      <w:jc w:val="center"/>
      <w:outlineLvl w:val="0"/>
    </w:pPr>
    <w:rPr>
      <w:b/>
      <w:bCs/>
    </w:rPr>
  </w:style>
  <w:style w:type="paragraph" w:customStyle="1" w:styleId="HLpat-Table-Exhibits-Exhibit">
    <w:name w:val="HLpat - Table - Exhibits - Exhibit"/>
    <w:basedOn w:val="Body0"/>
    <w:uiPriority w:val="3"/>
    <w:unhideWhenUsed/>
    <w:qFormat/>
    <w:rsid w:val="00234A13"/>
    <w:pPr>
      <w:spacing w:after="360" w:line="240" w:lineRule="auto"/>
    </w:pPr>
    <w:rPr>
      <w:b/>
      <w:bCs/>
    </w:rPr>
  </w:style>
  <w:style w:type="paragraph" w:customStyle="1" w:styleId="HLpat-Table-Recitals-Party">
    <w:name w:val="HLpat - Table - Recitals - Party"/>
    <w:basedOn w:val="Body1"/>
    <w:uiPriority w:val="5"/>
    <w:semiHidden/>
    <w:unhideWhenUsed/>
    <w:qFormat/>
    <w:rsid w:val="00D311ED"/>
    <w:pPr>
      <w:numPr>
        <w:numId w:val="4"/>
      </w:numPr>
    </w:pPr>
    <w:rPr>
      <w:b/>
      <w:bCs/>
    </w:rPr>
  </w:style>
  <w:style w:type="paragraph" w:customStyle="1" w:styleId="HLpat-Table-Recitals-PartyRoles">
    <w:name w:val="HLpat - Table - Recitals - Party Roles"/>
    <w:basedOn w:val="Body0"/>
    <w:uiPriority w:val="5"/>
    <w:semiHidden/>
    <w:unhideWhenUsed/>
    <w:qFormat/>
    <w:rsid w:val="00EF2E3C"/>
    <w:pPr>
      <w:jc w:val="right"/>
    </w:pPr>
    <w:rPr>
      <w:b/>
      <w:bCs/>
    </w:rPr>
  </w:style>
  <w:style w:type="paragraph" w:customStyle="1" w:styleId="HLpat-Table-Exhibits-Description">
    <w:name w:val="HLpat - Table - Exhibits - Description"/>
    <w:basedOn w:val="Body0"/>
    <w:uiPriority w:val="3"/>
    <w:unhideWhenUsed/>
    <w:qFormat/>
    <w:rsid w:val="00234A13"/>
    <w:pPr>
      <w:spacing w:line="240" w:lineRule="auto"/>
    </w:pPr>
  </w:style>
  <w:style w:type="paragraph" w:customStyle="1" w:styleId="HLpat-Table-CaseInfo-Bold">
    <w:name w:val="HLpat - Table - Case Info - Bold"/>
    <w:basedOn w:val="Body0"/>
    <w:uiPriority w:val="5"/>
    <w:qFormat/>
    <w:rsid w:val="00030DCF"/>
    <w:rPr>
      <w:b/>
      <w:bCs/>
    </w:rPr>
  </w:style>
  <w:style w:type="paragraph" w:customStyle="1" w:styleId="HLpat-Signature">
    <w:name w:val="HLpat - Signature"/>
    <w:basedOn w:val="Body"/>
    <w:uiPriority w:val="3"/>
    <w:qFormat/>
    <w:rsid w:val="00234A13"/>
    <w:pPr>
      <w:keepNext/>
      <w:keepLines/>
      <w:spacing w:before="1200" w:after="240"/>
      <w:contextualSpacing/>
      <w:jc w:val="left"/>
    </w:pPr>
    <w:rPr>
      <w:lang w:val="de-DE"/>
    </w:rPr>
  </w:style>
  <w:style w:type="paragraph" w:customStyle="1" w:styleId="Body0">
    <w:name w:val="Body 0"/>
    <w:basedOn w:val="Normal"/>
    <w:next w:val="HLpat-MarginNumber-Right"/>
    <w:link w:val="Body0Char"/>
    <w:uiPriority w:val="7"/>
    <w:qFormat/>
    <w:rsid w:val="00987F08"/>
    <w:pPr>
      <w:spacing w:after="240" w:line="360" w:lineRule="auto"/>
    </w:pPr>
    <w:rPr>
      <w:lang w:val="en-US"/>
    </w:rPr>
  </w:style>
  <w:style w:type="character" w:customStyle="1" w:styleId="HLpat-Confidential-Grey">
    <w:name w:val="HLpat - Confidential - Grey"/>
    <w:uiPriority w:val="4"/>
    <w:qFormat/>
    <w:rsid w:val="00D52992"/>
    <w:rPr>
      <w:bdr w:val="none" w:sz="0" w:space="0" w:color="auto"/>
      <w:shd w:val="pct25" w:color="auto" w:fill="auto"/>
    </w:rPr>
  </w:style>
  <w:style w:type="character" w:customStyle="1" w:styleId="HLpat-Confidential-Color1">
    <w:name w:val="HLpat - Confidential - Color1"/>
    <w:basedOn w:val="HLpat-Confidential-Grey"/>
    <w:uiPriority w:val="4"/>
    <w:qFormat/>
    <w:rsid w:val="00D52992"/>
    <w:rPr>
      <w:bdr w:val="none" w:sz="0" w:space="0" w:color="auto"/>
      <w:shd w:val="solid" w:color="92D050" w:fill="000000" w:themeFill="text1"/>
    </w:rPr>
  </w:style>
  <w:style w:type="character" w:customStyle="1" w:styleId="HLpat-Confidential-Black">
    <w:name w:val="HLpat - Confidential - Black"/>
    <w:basedOn w:val="HLpat-Confidential-Grey"/>
    <w:uiPriority w:val="4"/>
    <w:qFormat/>
    <w:rsid w:val="00D52992"/>
    <w:rPr>
      <w:color w:val="000000" w:themeColor="text1"/>
      <w:bdr w:val="none" w:sz="0" w:space="0" w:color="auto"/>
      <w:shd w:val="solid" w:color="auto" w:fill="auto"/>
    </w:rPr>
  </w:style>
  <w:style w:type="paragraph" w:customStyle="1" w:styleId="HLpat-Table-Checklist-Title">
    <w:name w:val="HLpat - Table - Checklist - Title"/>
    <w:basedOn w:val="HLpat-Table-Exhibits-Title"/>
    <w:uiPriority w:val="3"/>
    <w:semiHidden/>
    <w:unhideWhenUsed/>
    <w:qFormat/>
    <w:rsid w:val="00234A13"/>
  </w:style>
  <w:style w:type="paragraph" w:customStyle="1" w:styleId="HLpat-Table-Checklist-Position">
    <w:name w:val="HLpat - Table - Checklist - Position"/>
    <w:basedOn w:val="HLpat-Table-Exhibits-Exhibit"/>
    <w:uiPriority w:val="3"/>
    <w:semiHidden/>
    <w:unhideWhenUsed/>
    <w:qFormat/>
    <w:rsid w:val="00903957"/>
  </w:style>
  <w:style w:type="paragraph" w:customStyle="1" w:styleId="HLpat-Table-Checklist-Description">
    <w:name w:val="HLpat - Table - Checklist - Description"/>
    <w:basedOn w:val="HLpat-Table-Exhibits-Description"/>
    <w:uiPriority w:val="3"/>
    <w:semiHidden/>
    <w:unhideWhenUsed/>
    <w:qFormat/>
    <w:rsid w:val="00903957"/>
  </w:style>
  <w:style w:type="paragraph" w:customStyle="1" w:styleId="HLpat-Heading-H1">
    <w:name w:val="HLpat - Heading - H1"/>
    <w:basedOn w:val="HLpat-Body-B0"/>
    <w:next w:val="HLpat-MarginNumber-Right"/>
    <w:link w:val="HLpat-Heading-H1Char"/>
    <w:uiPriority w:val="1"/>
    <w:qFormat/>
    <w:rsid w:val="000969CD"/>
    <w:pPr>
      <w:keepNext/>
      <w:numPr>
        <w:ilvl w:val="2"/>
        <w:numId w:val="19"/>
      </w:numPr>
      <w:contextualSpacing/>
      <w:outlineLvl w:val="0"/>
    </w:pPr>
    <w:rPr>
      <w:rFonts w:ascii="Arial Bold" w:hAnsi="Arial Bold"/>
      <w:b/>
    </w:rPr>
  </w:style>
  <w:style w:type="paragraph" w:customStyle="1" w:styleId="HLpat-Heading-H2">
    <w:name w:val="HLpat - Heading - H2"/>
    <w:basedOn w:val="HLpat-Heading-H1"/>
    <w:next w:val="HLpat-MarginNumber-Right"/>
    <w:link w:val="HLpat-Heading-H2Char"/>
    <w:uiPriority w:val="1"/>
    <w:qFormat/>
    <w:rsid w:val="00EA6296"/>
    <w:pPr>
      <w:numPr>
        <w:ilvl w:val="3"/>
      </w:numPr>
      <w:outlineLvl w:val="1"/>
    </w:pPr>
    <w:rPr>
      <w:b w:val="0"/>
    </w:rPr>
  </w:style>
  <w:style w:type="character" w:customStyle="1" w:styleId="HLpat-Heading-H1Char">
    <w:name w:val="HLpat - Heading - H1 Char"/>
    <w:basedOn w:val="BodyChar"/>
    <w:link w:val="HLpat-Heading-H1"/>
    <w:uiPriority w:val="1"/>
    <w:rsid w:val="00A64328"/>
    <w:rPr>
      <w:rFonts w:ascii="Arial Bold" w:eastAsia="STKaiti" w:hAnsi="Arial Bold"/>
      <w:b/>
      <w:kern w:val="28"/>
      <w:sz w:val="21"/>
      <w:lang w:val="en-US" w:eastAsia="en-US"/>
    </w:rPr>
  </w:style>
  <w:style w:type="character" w:customStyle="1" w:styleId="HLpat-Heading-H2Char">
    <w:name w:val="HLpat - Heading - H2 Char"/>
    <w:basedOn w:val="HLpat-Heading-H1Char"/>
    <w:link w:val="HLpat-Heading-H2"/>
    <w:uiPriority w:val="1"/>
    <w:rsid w:val="00A64328"/>
    <w:rPr>
      <w:rFonts w:ascii="Arial Bold" w:eastAsia="STKaiti" w:hAnsi="Arial Bold"/>
      <w:b w:val="0"/>
      <w:kern w:val="28"/>
      <w:sz w:val="21"/>
      <w:lang w:val="en-US" w:eastAsia="en-US"/>
    </w:rPr>
  </w:style>
  <w:style w:type="paragraph" w:customStyle="1" w:styleId="HLpat-Heading-H3">
    <w:name w:val="HLpat - Heading - H3"/>
    <w:basedOn w:val="HLpat-Heading-H1"/>
    <w:next w:val="HLpat-MarginNumber-Right"/>
    <w:link w:val="HLpat-Heading-H3Char"/>
    <w:uiPriority w:val="1"/>
    <w:qFormat/>
    <w:rsid w:val="003F6949"/>
    <w:pPr>
      <w:numPr>
        <w:ilvl w:val="4"/>
      </w:numPr>
      <w:outlineLvl w:val="2"/>
    </w:pPr>
  </w:style>
  <w:style w:type="paragraph" w:customStyle="1" w:styleId="HLpat-Heading-H4">
    <w:name w:val="HLpat - Heading - H4"/>
    <w:basedOn w:val="HLpat-Heading-H1"/>
    <w:next w:val="HLpat-MarginNumber-Right-Indent1"/>
    <w:link w:val="HLpat-Heading-H4Char"/>
    <w:uiPriority w:val="1"/>
    <w:qFormat/>
    <w:rsid w:val="00D61CC5"/>
    <w:pPr>
      <w:numPr>
        <w:ilvl w:val="5"/>
      </w:numPr>
      <w:outlineLvl w:val="3"/>
    </w:pPr>
  </w:style>
  <w:style w:type="character" w:customStyle="1" w:styleId="HLpat-Heading-H3Char">
    <w:name w:val="HLpat - Heading - H3 Char"/>
    <w:basedOn w:val="HLpat-Heading-H2Char"/>
    <w:link w:val="HLpat-Heading-H3"/>
    <w:uiPriority w:val="1"/>
    <w:rsid w:val="00A64328"/>
    <w:rPr>
      <w:rFonts w:ascii="Arial Bold" w:eastAsia="STKaiti" w:hAnsi="Arial Bold"/>
      <w:b/>
      <w:kern w:val="28"/>
      <w:sz w:val="21"/>
      <w:lang w:val="en-US" w:eastAsia="en-US"/>
    </w:rPr>
  </w:style>
  <w:style w:type="character" w:customStyle="1" w:styleId="HLpat-Heading-H4Char">
    <w:name w:val="HLpat - Heading - H4 Char"/>
    <w:basedOn w:val="HLpat-Heading-H3Char"/>
    <w:link w:val="HLpat-Heading-H4"/>
    <w:uiPriority w:val="1"/>
    <w:rsid w:val="00A64328"/>
    <w:rPr>
      <w:rFonts w:ascii="Arial Bold" w:eastAsia="STKaiti" w:hAnsi="Arial Bold"/>
      <w:b/>
      <w:kern w:val="28"/>
      <w:sz w:val="21"/>
      <w:lang w:val="en-US" w:eastAsia="en-US"/>
    </w:rPr>
  </w:style>
  <w:style w:type="paragraph" w:customStyle="1" w:styleId="HLpat-Heading-H5">
    <w:name w:val="HLpat - Heading - H5"/>
    <w:basedOn w:val="HLpat-Heading-H1"/>
    <w:next w:val="HLpat-MarginNumber-Right-Indent1"/>
    <w:link w:val="HLpat-Heading-H5Char"/>
    <w:uiPriority w:val="1"/>
    <w:qFormat/>
    <w:rsid w:val="00D61CC5"/>
    <w:pPr>
      <w:numPr>
        <w:ilvl w:val="6"/>
      </w:numPr>
      <w:outlineLvl w:val="4"/>
    </w:pPr>
  </w:style>
  <w:style w:type="paragraph" w:styleId="Index1">
    <w:name w:val="index 1"/>
    <w:basedOn w:val="Normal"/>
    <w:next w:val="Normal"/>
    <w:autoRedefine/>
    <w:uiPriority w:val="99"/>
    <w:unhideWhenUsed/>
    <w:rsid w:val="0089704B"/>
    <w:pPr>
      <w:spacing w:line="240" w:lineRule="auto"/>
      <w:ind w:left="210" w:hanging="210"/>
    </w:pPr>
  </w:style>
  <w:style w:type="character" w:customStyle="1" w:styleId="Level2Char">
    <w:name w:val="Level 2 Char"/>
    <w:basedOn w:val="DefaultParagraphFont"/>
    <w:link w:val="Level2"/>
    <w:uiPriority w:val="6"/>
    <w:rsid w:val="00BA496D"/>
    <w:rPr>
      <w:rFonts w:ascii="Arial" w:eastAsia="STKaiti" w:hAnsi="Arial"/>
      <w:kern w:val="28"/>
      <w:sz w:val="21"/>
      <w:lang w:eastAsia="en-US"/>
    </w:rPr>
  </w:style>
  <w:style w:type="character" w:customStyle="1" w:styleId="Level1Char">
    <w:name w:val="Level 1 Char"/>
    <w:basedOn w:val="DefaultParagraphFont"/>
    <w:link w:val="Level1"/>
    <w:uiPriority w:val="6"/>
    <w:rsid w:val="00BA496D"/>
    <w:rPr>
      <w:rFonts w:ascii="Arial" w:eastAsia="STKaiti" w:hAnsi="Arial"/>
      <w:kern w:val="28"/>
      <w:sz w:val="21"/>
      <w:lang w:eastAsia="en-US"/>
    </w:rPr>
  </w:style>
  <w:style w:type="paragraph" w:customStyle="1" w:styleId="HLpat-Requests-Intro">
    <w:name w:val="HLpat - Requests - Intro"/>
    <w:basedOn w:val="Body1"/>
    <w:link w:val="HLpat-Requests-IntroChar"/>
    <w:uiPriority w:val="3"/>
    <w:qFormat/>
    <w:rsid w:val="00F46378"/>
    <w:pPr>
      <w:spacing w:before="240" w:after="360" w:line="240" w:lineRule="auto"/>
    </w:pPr>
  </w:style>
  <w:style w:type="paragraph" w:customStyle="1" w:styleId="HLpat-Requests-Level1">
    <w:name w:val="HLpat - Requests - Level 1"/>
    <w:basedOn w:val="HLpat-Requests-Intro"/>
    <w:link w:val="HLpat-Requests-Level1Char"/>
    <w:uiPriority w:val="3"/>
    <w:qFormat/>
    <w:rsid w:val="00B1402C"/>
    <w:pPr>
      <w:numPr>
        <w:numId w:val="7"/>
      </w:numPr>
      <w:ind w:right="567"/>
    </w:pPr>
    <w:rPr>
      <w:b/>
    </w:rPr>
  </w:style>
  <w:style w:type="character" w:customStyle="1" w:styleId="HLpat-Requests-IntroChar">
    <w:name w:val="HLpat - Requests - Intro Char"/>
    <w:basedOn w:val="Body1Char"/>
    <w:link w:val="HLpat-Requests-Intro"/>
    <w:uiPriority w:val="3"/>
    <w:rsid w:val="00A64328"/>
    <w:rPr>
      <w:rFonts w:ascii="Arial" w:eastAsia="STKaiti" w:hAnsi="Arial"/>
      <w:kern w:val="28"/>
      <w:sz w:val="21"/>
      <w:lang w:val="en-US" w:eastAsia="en-US"/>
    </w:rPr>
  </w:style>
  <w:style w:type="character" w:customStyle="1" w:styleId="HLpat-Requests-Level1Char">
    <w:name w:val="HLpat - Requests - Level 1 Char"/>
    <w:basedOn w:val="HLpat-Requests-IntroChar"/>
    <w:link w:val="HLpat-Requests-Level1"/>
    <w:uiPriority w:val="3"/>
    <w:rsid w:val="00A64328"/>
    <w:rPr>
      <w:rFonts w:ascii="Arial" w:eastAsia="STKaiti" w:hAnsi="Arial"/>
      <w:b/>
      <w:kern w:val="28"/>
      <w:sz w:val="21"/>
      <w:lang w:val="en-US" w:eastAsia="en-US"/>
    </w:rPr>
  </w:style>
  <w:style w:type="paragraph" w:customStyle="1" w:styleId="HLpat-Requests-Level2">
    <w:name w:val="HLpat - Requests - Level 2"/>
    <w:basedOn w:val="HLpat-Requests-Level1"/>
    <w:link w:val="HLpat-Requests-Level2Char"/>
    <w:uiPriority w:val="3"/>
    <w:qFormat/>
    <w:rsid w:val="00A33EE2"/>
    <w:pPr>
      <w:numPr>
        <w:ilvl w:val="1"/>
      </w:numPr>
    </w:pPr>
  </w:style>
  <w:style w:type="character" w:customStyle="1" w:styleId="HLpat-Requests-Level2Char">
    <w:name w:val="HLpat - Requests - Level 2 Char"/>
    <w:basedOn w:val="HLpat-Requests-Level1Char"/>
    <w:link w:val="HLpat-Requests-Level2"/>
    <w:uiPriority w:val="3"/>
    <w:rsid w:val="00A64328"/>
    <w:rPr>
      <w:rFonts w:ascii="Arial" w:eastAsia="STKaiti" w:hAnsi="Arial"/>
      <w:b/>
      <w:kern w:val="28"/>
      <w:sz w:val="21"/>
      <w:lang w:val="en-US" w:eastAsia="en-US"/>
    </w:rPr>
  </w:style>
  <w:style w:type="paragraph" w:customStyle="1" w:styleId="HLpat-Requests-Level3">
    <w:name w:val="HLpat - Requests - Level 3"/>
    <w:basedOn w:val="HLpat-Requests-Level2"/>
    <w:link w:val="HLpat-Requests-Level3Char"/>
    <w:uiPriority w:val="3"/>
    <w:qFormat/>
    <w:rsid w:val="00A33EE2"/>
    <w:pPr>
      <w:numPr>
        <w:ilvl w:val="2"/>
      </w:numPr>
    </w:pPr>
  </w:style>
  <w:style w:type="paragraph" w:customStyle="1" w:styleId="HLpat-Requests-Level4">
    <w:name w:val="HLpat - Requests - Level 4"/>
    <w:basedOn w:val="HLpat-Requests-Level3"/>
    <w:link w:val="HLpat-Requests-Level4Char"/>
    <w:uiPriority w:val="3"/>
    <w:qFormat/>
    <w:rsid w:val="00B1402C"/>
    <w:pPr>
      <w:numPr>
        <w:ilvl w:val="3"/>
      </w:numPr>
    </w:pPr>
  </w:style>
  <w:style w:type="character" w:customStyle="1" w:styleId="HLpat-Requests-Level3Char">
    <w:name w:val="HLpat - Requests - Level 3 Char"/>
    <w:basedOn w:val="HLpat-Requests-Level2Char"/>
    <w:link w:val="HLpat-Requests-Level3"/>
    <w:uiPriority w:val="3"/>
    <w:rsid w:val="00A64328"/>
    <w:rPr>
      <w:rFonts w:ascii="Arial" w:eastAsia="STKaiti" w:hAnsi="Arial"/>
      <w:b/>
      <w:kern w:val="28"/>
      <w:sz w:val="21"/>
      <w:lang w:val="en-US" w:eastAsia="en-US"/>
    </w:rPr>
  </w:style>
  <w:style w:type="character" w:customStyle="1" w:styleId="HLpat-Requests-Level4Char">
    <w:name w:val="HLpat - Requests - Level 4 Char"/>
    <w:basedOn w:val="HLpat-Requests-Level3Char"/>
    <w:link w:val="HLpat-Requests-Level4"/>
    <w:uiPriority w:val="3"/>
    <w:rsid w:val="00A64328"/>
    <w:rPr>
      <w:rFonts w:ascii="Arial" w:eastAsia="STKaiti" w:hAnsi="Arial"/>
      <w:b/>
      <w:kern w:val="28"/>
      <w:sz w:val="21"/>
      <w:lang w:val="en-US" w:eastAsia="en-US"/>
    </w:rPr>
  </w:style>
  <w:style w:type="paragraph" w:customStyle="1" w:styleId="HLpat-Citation-Translation">
    <w:name w:val="HLpat - Citation - Translation"/>
    <w:basedOn w:val="HLpat-Citation"/>
    <w:next w:val="HLpat-Citation"/>
    <w:link w:val="HLpat-Citation-TranslationChar"/>
    <w:uiPriority w:val="3"/>
    <w:qFormat/>
    <w:rsid w:val="00234A13"/>
    <w:pPr>
      <w:keepNext/>
    </w:pPr>
    <w:rPr>
      <w:b/>
      <w:i w:val="0"/>
      <w:u w:val="single"/>
    </w:rPr>
  </w:style>
  <w:style w:type="character" w:customStyle="1" w:styleId="HLpat-Citation-TranslationChar">
    <w:name w:val="HLpat - Citation - Translation Char"/>
    <w:basedOn w:val="HLpat-CitationChar"/>
    <w:link w:val="HLpat-Citation-Translation"/>
    <w:uiPriority w:val="3"/>
    <w:rsid w:val="00A64328"/>
    <w:rPr>
      <w:rFonts w:ascii="Arial" w:eastAsia="STKaiti" w:hAnsi="Arial"/>
      <w:b/>
      <w:i w:val="0"/>
      <w:kern w:val="28"/>
      <w:sz w:val="21"/>
      <w:u w:val="single"/>
      <w:lang w:val="en-US" w:eastAsia="en-US"/>
    </w:rPr>
  </w:style>
  <w:style w:type="paragraph" w:customStyle="1" w:styleId="HLpat-MarginNumber-Left-Indent1">
    <w:name w:val="HLpat - Margin Number - Left - Indent 1"/>
    <w:basedOn w:val="HLpat-MarginNumber-Left"/>
    <w:next w:val="HLpat-Body-B1"/>
    <w:uiPriority w:val="3"/>
    <w:semiHidden/>
    <w:qFormat/>
    <w:rsid w:val="00595DFE"/>
    <w:pPr>
      <w:framePr w:wrap="around"/>
    </w:pPr>
    <w:rPr>
      <w:lang w:eastAsia="en-US"/>
    </w:rPr>
  </w:style>
  <w:style w:type="paragraph" w:customStyle="1" w:styleId="HLpat-Requests-Level1Bullet">
    <w:name w:val="HLpat - Requests - Level 1 (Bullet)"/>
    <w:basedOn w:val="HLpat-Requests-Level1"/>
    <w:uiPriority w:val="3"/>
    <w:qFormat/>
    <w:rsid w:val="00A92DFD"/>
    <w:pPr>
      <w:numPr>
        <w:numId w:val="8"/>
      </w:numPr>
      <w:ind w:left="1134" w:hanging="567"/>
    </w:pPr>
  </w:style>
  <w:style w:type="paragraph" w:customStyle="1" w:styleId="HLpat-Requests-Level2Bullet">
    <w:name w:val="HLpat - Requests - Level 2 (Bullet)"/>
    <w:basedOn w:val="HLpat-Requests-Level2"/>
    <w:uiPriority w:val="3"/>
    <w:qFormat/>
    <w:rsid w:val="00A92DFD"/>
    <w:pPr>
      <w:numPr>
        <w:numId w:val="8"/>
      </w:numPr>
      <w:ind w:left="1701" w:hanging="567"/>
    </w:pPr>
  </w:style>
  <w:style w:type="paragraph" w:customStyle="1" w:styleId="HLpat-Requests-Level3Bullet">
    <w:name w:val="HLpat - Requests - Level 3 (Bullet)"/>
    <w:basedOn w:val="HLpat-Requests-Level2Bullet"/>
    <w:uiPriority w:val="3"/>
    <w:qFormat/>
    <w:rsid w:val="00A92DFD"/>
    <w:pPr>
      <w:numPr>
        <w:ilvl w:val="2"/>
      </w:numPr>
      <w:ind w:left="2268" w:hanging="567"/>
    </w:pPr>
  </w:style>
  <w:style w:type="paragraph" w:customStyle="1" w:styleId="HLpat-Requests-Level4Bullet">
    <w:name w:val="HLpat - Requests - Level 4 (Bullet)"/>
    <w:basedOn w:val="HLpat-Requests-Level3Bullet"/>
    <w:uiPriority w:val="3"/>
    <w:qFormat/>
    <w:rsid w:val="00A92DFD"/>
    <w:pPr>
      <w:numPr>
        <w:ilvl w:val="3"/>
      </w:numPr>
      <w:ind w:left="2835" w:hanging="567"/>
    </w:pPr>
  </w:style>
  <w:style w:type="character" w:customStyle="1" w:styleId="HLpat-Heading-H5Char">
    <w:name w:val="HLpat - Heading - H5 Char"/>
    <w:basedOn w:val="HLpat-Heading-H4Char"/>
    <w:link w:val="HLpat-Heading-H5"/>
    <w:uiPriority w:val="1"/>
    <w:rsid w:val="00A64328"/>
    <w:rPr>
      <w:rFonts w:ascii="Arial Bold" w:eastAsia="STKaiti" w:hAnsi="Arial Bold"/>
      <w:b/>
      <w:kern w:val="28"/>
      <w:sz w:val="21"/>
      <w:lang w:val="en-US" w:eastAsia="en-US"/>
    </w:rPr>
  </w:style>
  <w:style w:type="paragraph" w:customStyle="1" w:styleId="HLpat-Image-Caption">
    <w:name w:val="HLpat - Image - Caption"/>
    <w:basedOn w:val="HLpat-Citation"/>
    <w:uiPriority w:val="3"/>
    <w:qFormat/>
    <w:rsid w:val="007509C5"/>
    <w:pPr>
      <w:jc w:val="center"/>
    </w:pPr>
  </w:style>
  <w:style w:type="paragraph" w:customStyle="1" w:styleId="HLpat-Image">
    <w:name w:val="HLpat - Image"/>
    <w:basedOn w:val="HLpat-Citation"/>
    <w:next w:val="HLpat-Image-Caption"/>
    <w:uiPriority w:val="3"/>
    <w:qFormat/>
    <w:rsid w:val="007509C5"/>
    <w:pPr>
      <w:spacing w:after="240"/>
      <w:jc w:val="center"/>
    </w:pPr>
    <w:rPr>
      <w:noProof/>
    </w:rPr>
  </w:style>
  <w:style w:type="paragraph" w:styleId="Caption">
    <w:name w:val="caption"/>
    <w:basedOn w:val="HLpat-Image-Caption"/>
    <w:next w:val="Normal"/>
    <w:uiPriority w:val="35"/>
    <w:semiHidden/>
    <w:rsid w:val="00A624CE"/>
  </w:style>
  <w:style w:type="character" w:styleId="UnresolvedMention">
    <w:name w:val="Unresolved Mention"/>
    <w:basedOn w:val="DefaultParagraphFont"/>
    <w:uiPriority w:val="99"/>
    <w:semiHidden/>
    <w:unhideWhenUsed/>
    <w:rsid w:val="00BE0E67"/>
    <w:rPr>
      <w:color w:val="605E5C"/>
      <w:shd w:val="clear" w:color="auto" w:fill="E1DFDD"/>
    </w:rPr>
  </w:style>
  <w:style w:type="paragraph" w:customStyle="1" w:styleId="HLpat-FeatureBreakdown-Level1">
    <w:name w:val="HLpat - Feature Breakdown - Level 1"/>
    <w:basedOn w:val="Body1"/>
    <w:uiPriority w:val="3"/>
    <w:qFormat/>
    <w:rsid w:val="000969CD"/>
    <w:pPr>
      <w:numPr>
        <w:numId w:val="10"/>
      </w:numPr>
      <w:spacing w:before="240" w:line="240" w:lineRule="auto"/>
      <w:ind w:left="1701"/>
    </w:pPr>
    <w:rPr>
      <w:i/>
    </w:rPr>
  </w:style>
  <w:style w:type="paragraph" w:customStyle="1" w:styleId="HLpat-FeatureBreakdown-Level2">
    <w:name w:val="HLpat - Feature Breakdown - Level 2"/>
    <w:basedOn w:val="HLpat-FeatureBreakdown-Level1"/>
    <w:uiPriority w:val="3"/>
    <w:qFormat/>
    <w:rsid w:val="00D4159C"/>
    <w:pPr>
      <w:numPr>
        <w:ilvl w:val="1"/>
      </w:numPr>
      <w:ind w:left="2268"/>
    </w:pPr>
  </w:style>
  <w:style w:type="paragraph" w:customStyle="1" w:styleId="HLpat-FeatureBreakdown-Level3">
    <w:name w:val="HLpat - Feature Breakdown - Level 3"/>
    <w:basedOn w:val="HLpat-FeatureBreakdown-Level2"/>
    <w:uiPriority w:val="3"/>
    <w:qFormat/>
    <w:rsid w:val="00D4159C"/>
    <w:pPr>
      <w:numPr>
        <w:ilvl w:val="2"/>
      </w:numPr>
      <w:ind w:left="2835"/>
    </w:pPr>
  </w:style>
  <w:style w:type="paragraph" w:customStyle="1" w:styleId="HLpat-FeatureBreakdown-Level1Bullet">
    <w:name w:val="HLpat - Feature Breakdown - Level 1 (Bullet)"/>
    <w:basedOn w:val="HLpat-FeatureBreakdown-Level1"/>
    <w:uiPriority w:val="3"/>
    <w:qFormat/>
    <w:rsid w:val="00C039B5"/>
    <w:pPr>
      <w:numPr>
        <w:numId w:val="12"/>
      </w:numPr>
    </w:pPr>
  </w:style>
  <w:style w:type="paragraph" w:customStyle="1" w:styleId="HLpat-FeatureBreakdown-Level2Bullet">
    <w:name w:val="HLpat - Feature Breakdown - Level 2 (Bullet)"/>
    <w:basedOn w:val="HLpat-FeatureBreakdown-Level2"/>
    <w:uiPriority w:val="3"/>
    <w:qFormat/>
    <w:rsid w:val="004851E7"/>
    <w:pPr>
      <w:numPr>
        <w:numId w:val="12"/>
      </w:numPr>
    </w:pPr>
  </w:style>
  <w:style w:type="paragraph" w:customStyle="1" w:styleId="HLpat-FeatureBreakdown-Level3Bullet">
    <w:name w:val="HLpat - Feature Breakdown - Level 3 (Bullet)"/>
    <w:basedOn w:val="HLpat-FeatureBreakdown-Level3"/>
    <w:uiPriority w:val="3"/>
    <w:qFormat/>
    <w:rsid w:val="004851E7"/>
    <w:pPr>
      <w:numPr>
        <w:numId w:val="12"/>
      </w:numPr>
    </w:pPr>
  </w:style>
  <w:style w:type="paragraph" w:customStyle="1" w:styleId="HLpat-FeatureBreakdown-Level1Manual">
    <w:name w:val="HLpat - Feature Breakdown - Level 1 (Manual)"/>
    <w:basedOn w:val="HLpat-FeatureBreakdown-Level1Bullet"/>
    <w:uiPriority w:val="3"/>
    <w:rsid w:val="00E84ABF"/>
    <w:pPr>
      <w:numPr>
        <w:numId w:val="0"/>
      </w:numPr>
      <w:tabs>
        <w:tab w:val="left" w:pos="1701"/>
      </w:tabs>
      <w:ind w:left="1701" w:hanging="567"/>
    </w:pPr>
    <w:rPr>
      <w:rFonts w:eastAsia="Times New Roman"/>
      <w:iCs/>
    </w:rPr>
  </w:style>
  <w:style w:type="paragraph" w:customStyle="1" w:styleId="HLpat-FeatureBreakdown-Level2Manual">
    <w:name w:val="HLpat - Feature Breakdown - Level 2 (Manual)"/>
    <w:basedOn w:val="HLpat-FeatureBreakdown-Level2Bullet"/>
    <w:uiPriority w:val="3"/>
    <w:qFormat/>
    <w:rsid w:val="000A573E"/>
    <w:pPr>
      <w:numPr>
        <w:ilvl w:val="0"/>
        <w:numId w:val="0"/>
      </w:numPr>
      <w:ind w:left="2268" w:hanging="567"/>
    </w:pPr>
  </w:style>
  <w:style w:type="paragraph" w:customStyle="1" w:styleId="HLpat-FeatureBreakdown-Level3Manual">
    <w:name w:val="HLpat - Feature Breakdown - Level 3 (Manual)"/>
    <w:basedOn w:val="HLpat-FeatureBreakdown-Level2Manual"/>
    <w:uiPriority w:val="3"/>
    <w:qFormat/>
    <w:rsid w:val="00A3031C"/>
    <w:pPr>
      <w:ind w:left="2835"/>
    </w:pPr>
  </w:style>
  <w:style w:type="paragraph" w:customStyle="1" w:styleId="HLpat-Table-Recitals-PartyDetails">
    <w:name w:val="HLpat - Table - Recitals - Party Details"/>
    <w:basedOn w:val="Body0"/>
    <w:uiPriority w:val="5"/>
    <w:semiHidden/>
    <w:unhideWhenUsed/>
    <w:qFormat/>
    <w:rsid w:val="00543952"/>
    <w:pPr>
      <w:spacing w:after="360" w:line="240" w:lineRule="auto"/>
    </w:pPr>
  </w:style>
  <w:style w:type="paragraph" w:customStyle="1" w:styleId="HLpat-List-Numbered">
    <w:name w:val="HLpat - List - Numbered"/>
    <w:basedOn w:val="HLpat-Body-B0"/>
    <w:uiPriority w:val="3"/>
    <w:qFormat/>
    <w:rsid w:val="00DE1755"/>
    <w:pPr>
      <w:numPr>
        <w:numId w:val="16"/>
      </w:numPr>
      <w:ind w:left="2268" w:hanging="567"/>
    </w:pPr>
  </w:style>
  <w:style w:type="paragraph" w:customStyle="1" w:styleId="HLpat-Body-B0">
    <w:name w:val="HLpat - Body - B0"/>
    <w:basedOn w:val="Body0"/>
    <w:next w:val="HLpat-MarginNumber-Right"/>
    <w:uiPriority w:val="1"/>
    <w:qFormat/>
    <w:rsid w:val="00987F08"/>
  </w:style>
  <w:style w:type="paragraph" w:customStyle="1" w:styleId="HLpat-Body-B1">
    <w:name w:val="HLpat - Body - B1"/>
    <w:basedOn w:val="HLpat-Body-B0"/>
    <w:next w:val="HLpat-MarginNumber-Right-Indent1"/>
    <w:uiPriority w:val="1"/>
    <w:qFormat/>
    <w:rsid w:val="0008051A"/>
    <w:pPr>
      <w:ind w:left="567"/>
    </w:pPr>
  </w:style>
  <w:style w:type="paragraph" w:customStyle="1" w:styleId="HLpat-Level-L1">
    <w:name w:val="HLpat - Level - L1"/>
    <w:basedOn w:val="HLpat-Body-B1"/>
    <w:next w:val="HLpat-MarginNumber-Right"/>
    <w:link w:val="HLpat-Level-L1Char"/>
    <w:uiPriority w:val="2"/>
    <w:qFormat/>
    <w:rsid w:val="001045DF"/>
    <w:pPr>
      <w:numPr>
        <w:numId w:val="18"/>
      </w:numPr>
    </w:pPr>
  </w:style>
  <w:style w:type="character" w:customStyle="1" w:styleId="HLpat-Level-L1Char">
    <w:name w:val="HLpat - Level - L1 Char"/>
    <w:basedOn w:val="HLpat-Heading-H1Char"/>
    <w:link w:val="HLpat-Level-L1"/>
    <w:uiPriority w:val="2"/>
    <w:rsid w:val="00A64328"/>
    <w:rPr>
      <w:rFonts w:ascii="Arial" w:eastAsia="STKaiti" w:hAnsi="Arial"/>
      <w:b w:val="0"/>
      <w:kern w:val="28"/>
      <w:sz w:val="21"/>
      <w:lang w:val="en-US" w:eastAsia="en-US"/>
    </w:rPr>
  </w:style>
  <w:style w:type="paragraph" w:customStyle="1" w:styleId="HLpat-Level-L2">
    <w:name w:val="HLpat - Level - L2"/>
    <w:basedOn w:val="HLpat-Level-L1"/>
    <w:next w:val="HLpat-MarginNumber-Right"/>
    <w:link w:val="HLpat-Level-L2Char"/>
    <w:uiPriority w:val="2"/>
    <w:qFormat/>
    <w:rsid w:val="001045DF"/>
    <w:pPr>
      <w:numPr>
        <w:ilvl w:val="1"/>
      </w:numPr>
    </w:pPr>
  </w:style>
  <w:style w:type="paragraph" w:customStyle="1" w:styleId="HLpat-Level-L3">
    <w:name w:val="HLpat - Level - L3"/>
    <w:basedOn w:val="HLpat-Level-L1"/>
    <w:next w:val="HLpat-MarginNumber-Right"/>
    <w:link w:val="HLpat-Level-L3Char"/>
    <w:uiPriority w:val="2"/>
    <w:qFormat/>
    <w:rsid w:val="002B1D43"/>
    <w:pPr>
      <w:numPr>
        <w:ilvl w:val="2"/>
      </w:numPr>
    </w:pPr>
  </w:style>
  <w:style w:type="paragraph" w:customStyle="1" w:styleId="HLpat-Level-L4">
    <w:name w:val="HLpat - Level - L4"/>
    <w:basedOn w:val="HLpat-Level-L1"/>
    <w:next w:val="HLpat-MarginNumber-Right-Indent1"/>
    <w:link w:val="HLpat-Level-L4Char"/>
    <w:uiPriority w:val="2"/>
    <w:qFormat/>
    <w:rsid w:val="002B1D43"/>
    <w:pPr>
      <w:numPr>
        <w:ilvl w:val="3"/>
      </w:numPr>
    </w:pPr>
  </w:style>
  <w:style w:type="character" w:customStyle="1" w:styleId="HLpat-Level-L4Char">
    <w:name w:val="HLpat - Level - L4 Char"/>
    <w:basedOn w:val="HLpat-Level-L1Char"/>
    <w:link w:val="HLpat-Level-L4"/>
    <w:uiPriority w:val="2"/>
    <w:rsid w:val="00A64328"/>
    <w:rPr>
      <w:rFonts w:ascii="Arial" w:eastAsia="STKaiti" w:hAnsi="Arial"/>
      <w:b w:val="0"/>
      <w:kern w:val="28"/>
      <w:sz w:val="21"/>
      <w:lang w:val="en-US" w:eastAsia="en-US"/>
    </w:rPr>
  </w:style>
  <w:style w:type="character" w:customStyle="1" w:styleId="HLpat-Level-L3Char">
    <w:name w:val="HLpat - Level - L3 Char"/>
    <w:basedOn w:val="HLpat-Level-L1Char"/>
    <w:link w:val="HLpat-Level-L3"/>
    <w:uiPriority w:val="2"/>
    <w:rsid w:val="00A64328"/>
    <w:rPr>
      <w:rFonts w:ascii="Arial" w:eastAsia="STKaiti" w:hAnsi="Arial"/>
      <w:b w:val="0"/>
      <w:kern w:val="28"/>
      <w:sz w:val="21"/>
      <w:lang w:val="en-US" w:eastAsia="en-US"/>
    </w:rPr>
  </w:style>
  <w:style w:type="paragraph" w:customStyle="1" w:styleId="HLpat-Level-L5">
    <w:name w:val="HLpat - Level - L5"/>
    <w:basedOn w:val="HLpat-Level-L1"/>
    <w:next w:val="HLpat-MarginNumber-Right-Indent1"/>
    <w:link w:val="HLpat-Level-L5Char"/>
    <w:uiPriority w:val="2"/>
    <w:qFormat/>
    <w:rsid w:val="002B1D43"/>
    <w:pPr>
      <w:numPr>
        <w:ilvl w:val="4"/>
      </w:numPr>
    </w:pPr>
  </w:style>
  <w:style w:type="character" w:customStyle="1" w:styleId="HLpat-Level-L5Char">
    <w:name w:val="HLpat - Level - L5 Char"/>
    <w:basedOn w:val="HLpat-Level-L1Char"/>
    <w:link w:val="HLpat-Level-L5"/>
    <w:uiPriority w:val="2"/>
    <w:rsid w:val="00A64328"/>
    <w:rPr>
      <w:rFonts w:ascii="Arial" w:eastAsia="STKaiti" w:hAnsi="Arial"/>
      <w:b w:val="0"/>
      <w:kern w:val="28"/>
      <w:sz w:val="21"/>
      <w:lang w:val="en-US" w:eastAsia="en-US"/>
    </w:rPr>
  </w:style>
  <w:style w:type="character" w:customStyle="1" w:styleId="HLpat-Level-L2Char">
    <w:name w:val="HLpat - Level - L2 Char"/>
    <w:basedOn w:val="HLpat-Level-L1Char"/>
    <w:link w:val="HLpat-Level-L2"/>
    <w:uiPriority w:val="2"/>
    <w:rsid w:val="00A64328"/>
    <w:rPr>
      <w:rFonts w:ascii="Arial" w:eastAsia="STKaiti" w:hAnsi="Arial"/>
      <w:b w:val="0"/>
      <w:kern w:val="28"/>
      <w:sz w:val="21"/>
      <w:lang w:val="en-US" w:eastAsia="en-US"/>
    </w:rPr>
  </w:style>
  <w:style w:type="character" w:customStyle="1" w:styleId="HLpat-Table-Header-TitleChar">
    <w:name w:val="HLpat - Table - Header - Title Char"/>
    <w:basedOn w:val="Body1Char"/>
    <w:link w:val="HLpat-Table-Header-Title"/>
    <w:uiPriority w:val="5"/>
    <w:semiHidden/>
    <w:rsid w:val="00A64328"/>
    <w:rPr>
      <w:rFonts w:ascii="Arial" w:eastAsia="STKaiti" w:hAnsi="Arial"/>
      <w:b/>
      <w:smallCaps/>
      <w:spacing w:val="40"/>
      <w:kern w:val="28"/>
      <w:sz w:val="28"/>
      <w:lang w:val="en-US" w:eastAsia="en-US"/>
    </w:rPr>
  </w:style>
  <w:style w:type="character" w:customStyle="1" w:styleId="HLpat-Table-Header-SubtitleChar">
    <w:name w:val="HLpat - Table - Header - Subtitle Char"/>
    <w:basedOn w:val="HLpat-Table-Header-TitleChar"/>
    <w:link w:val="HLpat-Table-Header-Subtitle"/>
    <w:uiPriority w:val="5"/>
    <w:semiHidden/>
    <w:rsid w:val="00A64328"/>
    <w:rPr>
      <w:rFonts w:ascii="Arial" w:eastAsia="STKaiti" w:hAnsi="Arial"/>
      <w:b/>
      <w:smallCaps/>
      <w:spacing w:val="40"/>
      <w:kern w:val="28"/>
      <w:sz w:val="24"/>
      <w:lang w:val="en-US" w:eastAsia="en-US"/>
    </w:rPr>
  </w:style>
  <w:style w:type="character" w:customStyle="1" w:styleId="HLpat-Header-SubsectionChar">
    <w:name w:val="HLpat - Header - Subsection Char"/>
    <w:basedOn w:val="HLpat-Table-Header-SubtitleChar"/>
    <w:link w:val="HLpat-Header-Subsection"/>
    <w:uiPriority w:val="3"/>
    <w:semiHidden/>
    <w:rsid w:val="00D07FD5"/>
    <w:rPr>
      <w:rFonts w:ascii="Arial Bold" w:eastAsia="STKaiti" w:hAnsi="Arial Bold"/>
      <w:b/>
      <w:caps/>
      <w:smallCaps w:val="0"/>
      <w:spacing w:val="40"/>
      <w:kern w:val="28"/>
      <w:sz w:val="24"/>
      <w:lang w:val="en-US" w:eastAsia="en-US"/>
    </w:rPr>
  </w:style>
  <w:style w:type="paragraph" w:customStyle="1" w:styleId="HLpat-Header-Section">
    <w:name w:val="HLpat - Header - Section"/>
    <w:basedOn w:val="HLpat-Header-Subsection"/>
    <w:link w:val="HLpat-Header-SectionChar"/>
    <w:uiPriority w:val="3"/>
    <w:unhideWhenUsed/>
    <w:qFormat/>
    <w:rsid w:val="00D07FD5"/>
    <w:pPr>
      <w:numPr>
        <w:ilvl w:val="0"/>
      </w:numPr>
    </w:pPr>
  </w:style>
  <w:style w:type="paragraph" w:customStyle="1" w:styleId="HLpat-Table-Header-TOC">
    <w:name w:val="HLpat - Table - Header - TOC"/>
    <w:basedOn w:val="HLpat-Header-Section"/>
    <w:uiPriority w:val="3"/>
    <w:semiHidden/>
    <w:unhideWhenUsed/>
    <w:qFormat/>
    <w:rsid w:val="00E84935"/>
    <w:pPr>
      <w:numPr>
        <w:numId w:val="0"/>
      </w:numPr>
      <w:ind w:left="567" w:hanging="567"/>
    </w:pPr>
  </w:style>
  <w:style w:type="character" w:customStyle="1" w:styleId="HLpat-Header-SectionChar">
    <w:name w:val="HLpat - Header - Section Char"/>
    <w:basedOn w:val="HLpat-Header-SubsectionChar"/>
    <w:link w:val="HLpat-Header-Section"/>
    <w:uiPriority w:val="3"/>
    <w:rsid w:val="00D07FD5"/>
    <w:rPr>
      <w:rFonts w:ascii="Arial Bold" w:eastAsia="STKaiti" w:hAnsi="Arial Bold"/>
      <w:b/>
      <w:caps/>
      <w:smallCaps w:val="0"/>
      <w:spacing w:val="40"/>
      <w:kern w:val="28"/>
      <w:sz w:val="24"/>
      <w:lang w:val="en-US" w:eastAsia="en-US"/>
    </w:rPr>
  </w:style>
  <w:style w:type="paragraph" w:customStyle="1" w:styleId="HLpat-List-Bullets">
    <w:name w:val="HLpat - List - Bullets"/>
    <w:basedOn w:val="HLpat-List-Numbered"/>
    <w:uiPriority w:val="3"/>
    <w:qFormat/>
    <w:rsid w:val="00DE4520"/>
    <w:pPr>
      <w:numPr>
        <w:numId w:val="23"/>
      </w:numPr>
      <w:ind w:left="2268" w:hanging="567"/>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TEMPLATEPROJECT.HLPATBUILD.BUILDALL" wne:name="TemplateProject.HLpatBuild.BuildAll" wne:bEncrypt="00" wne:cmg="56"/>
    <wne:mcd wne:macroName="TEMPLATEPROJECT.HLPATBUILD.EXPORTALLVBAMODULES" wne:name="TemplateProject.HLpatBuild.ExportAllVBAModules" wne:bEncrypt="00" wne:cmg="56"/>
    <wne:mcd wne:macroName="TEMPLATEPROJECT.HLPATBUILD.IMPORTALLVBAMODULES" wne:name="TemplateProject.HLpatBuild.ImportAllVBAModules" wne:bEncrypt="00" wne:cmg="56"/>
    <wne:mcd wne:macroName="TEMPLATEPROJECT.HLPATMANAGER.ASSIGNHEADINGSHORTCUTS" wne:name="TemplateProject.HLpatManager.AssignHeadingShortcuts" wne:bEncrypt="00" wne:cmg="56"/>
    <wne:mcd wne:macroName="TEMPLATEPROJECT.HLPATMANAGER.AUTOCLOSE" wne:name="TemplateProject.HLpatManager.AutoClose" wne:bEncrypt="00" wne:cmg="56"/>
    <wne:mcd wne:macroName="TEMPLATEPROJECT.HLPATMANAGER.AUTONEW" wne:name="TemplateProject.HLpatManager.AutoNew" wne:bEncrypt="00" wne:cmg="56"/>
    <wne:mcd wne:macroName="TEMPLATEPROJECT.HLPATMANAGER.AUTOOPEN" wne:name="TemplateProject.HLpatManager.AutoOpen" wne:bEncrypt="00" wne:cmg="56"/>
    <wne:mcd wne:macroName="TEMPLATEPROJECT.HLPATMANAGER.HLPAT_STAMPBUILDDATE" wne:name="TemplateProject.HLpatManager.HLpat_StampBuildDate" wne:bEncrypt="00" wne:cmg="56"/>
    <wne:mcd wne:macroName="TEMPLATEPROJECT.HLPATMANAGER.IMPORTSTYLES" wne:name="TemplateProject.HLpatManager.ImportStyles" wne:bEncrypt="00" wne:cmg="56"/>
    <wne:mcd wne:macroName="TEMPLATEPROJECT.HLPATMANAGER.INSTALLTEMPLATE" wne:name="TemplateProject.HLpatManager.InstallTemplate" wne:bEncrypt="00" wne:cmg="56"/>
    <wne:mcd wne:macroName="TEMPLATEPROJECT.HLPATEXHIBITS.INSERTEXHIBITCROSSREFCORE" wne:name="TemplateProject.HLpatExhibits.InsertExhibitCrossRefCore" wne:bEncrypt="00" wne:cmg="56"/>
    <wne:mcd wne:macroName="TEMPLATEPROJECT.HLPATELEMENTS.INSERTCITATIONTRANSLATIONBLOCK" wne:name="TemplateProject.HLpatElements.InsertCitationTranslationBlock" wne:bEncrypt="00" wne:cmg="56"/>
    <wne:mcd wne:macroName="TEMPLATEPROJECT.HLPATELEMENTS.INSERTEVIDENCEOFFERING" wne:name="TemplateProject.HLpatElements.InsertEvidenceOffering" wne:bEncrypt="00" wne:cmg="56"/>
    <wne:mcd wne:macroName="TEMPLATEPROJECT.HLPATELEMENTS.INSERTFEATUREBREAKDOWNBLOCK" wne:name="TemplateProject.HLpatElements.InsertFeatureBreakdownBlock" wne:bEncrypt="00" wne:cmg="56"/>
    <wne:mcd wne:macroName="TEMPLATEPROJECT.HLPATELEMENTS.INSERTREQUESTSBLOCK" wne:name="TemplateProject.HLpatElements.InsertRequestsBlock" wne:bEncrypt="00" wne:cmg="56"/>
    <wne:mcd wne:macroName="TEMPLATEPROJECT.HLPATEXHIBITS.INSERTTABLEOFEXHIBITS" wne:name="TemplateProject.HLpatExhibits.InsertTableOfExhibits" wne:bEncrypt="00" wne:cmg="56"/>
    <wne:mcd wne:macroName="TEMPLATEPROJECT.HLPATEXHIBITS.ONEXHIBITPICKERCLICK" wne:name="TemplateProject.HLpatExhibits.OnExhibitPickerClick" wne:bEncrypt="00" wne:cmg="56"/>
    <wne:mcd wne:macroName="TEMPLATEPROJECT.HLPATHOTKEYS.ASSIGNHEADINGSHORTCUTS" wne:name="TemplateProject.HLpatHotkeys.AssignHeadingShortcuts" wne:bEncrypt="00" wne:cmg="56"/>
    <wne:mcd wne:macroName="TEMPLATEPROJECT.HLPATMANAGER.REATTACHTEMPLATE" wne:name="TemplateProject.HLpatManager.ReattachTemplate" wne:bEncrypt="00" wne:cmg="56"/>
    <wne:mcd wne:macroName="TEMPLATEPROJECT.HLPATMARGINNUMBERS.DISABLEAUTOMARGINNUMBERING" wne:name="TemplateProject.HLpatMarginNumbers.DisableAutoMarginNumbering" wne:bEncrypt="00" wne:cmg="56"/>
    <wne:mcd wne:macroName="TEMPLATEPROJECT.HLPATMARGINNUMBERS.ENABLEAUTOMARGINNUMBERING" wne:name="TemplateProject.HLpatMarginNumbers.EnableAutoMarginNumbering" wne:bEncrypt="00" wne:cmg="56"/>
    <wne:mcd wne:macroName="TEMPLATEPROJECT.HLPATRIBBON.LISTALLSTYLES" wne:name="TemplateProject.HLpatRibbon.ListAllStyles" wne:bEncrypt="00" wne:cmg="56"/>
    <wne:mcd wne:macroName="TEMPLATEPROJECT.HLPATSTYLES.APPLYHEADING1" wne:name="TemplateProject.HLpatStyles.ApplyHeading1" wne:bEncrypt="00" wne:cmg="56"/>
    <wne:mcd wne:macroName="TEMPLATEPROJECT.HLPATSTYLES.APPLYHEADING2" wne:name="TemplateProject.HLpatStyles.ApplyHeading2" wne:bEncrypt="00" wne:cmg="56"/>
    <wne:mcd wne:macroName="TEMPLATEPROJECT.HLPATSTYLES.APPLYHEADING3" wne:name="TemplateProject.HLpatStyles.ApplyHeading3" wne:bEncrypt="00" wne:cmg="56"/>
    <wne:mcd wne:macroName="TEMPLATEPROJECT.HLPATSTYLES.APPLYHEADING4" wne:name="TemplateProject.HLpatStyles.ApplyHeading4" wne:bEncrypt="00" wne:cmg="56"/>
    <wne:mcd wne:macroName="TEMPLATEPROJECT.HLPATSTYLES.APPLYHEADING5" wne:name="TemplateProject.HLpatStyles.ApplyHeading5" wne:bEncrypt="00" wne:cmg="56"/>
    <wne:mcd wne:macroName="TEMPLATEPROJECT.HLPATSTYLES.ENSUREOUTSIDECC" wne:name="TemplateProject.HLpatStyles.EnsureOutsideCC" wne:bEncrypt="00" wne:cmg="56"/>
    <wne:mcd wne:macroName="TEMPLATEPROJECT.HLPATMANAGER.REFRESHSTATUSLABEL" wne:name="TemplateProject.HLpatManager.RefreshStatusLabe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695855">
      <w:bodyDiv w:val="1"/>
      <w:marLeft w:val="0"/>
      <w:marRight w:val="0"/>
      <w:marTop w:val="0"/>
      <w:marBottom w:val="0"/>
      <w:divBdr>
        <w:top w:val="none" w:sz="0" w:space="0" w:color="auto"/>
        <w:left w:val="none" w:sz="0" w:space="0" w:color="auto"/>
        <w:bottom w:val="none" w:sz="0" w:space="0" w:color="auto"/>
        <w:right w:val="none" w:sz="0" w:space="0" w:color="auto"/>
      </w:divBdr>
    </w:div>
    <w:div w:id="15659943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2.xml"/><Relationship Id="rId3" Type="http://schemas.openxmlformats.org/officeDocument/2006/relationships/customXml" Target="../customXml/item1.xml"/><Relationship Id="rId21" Type="http://schemas.openxmlformats.org/officeDocument/2006/relationships/glossaryDocument" Target="glossary/document.xml"/><Relationship Id="rId7" Type="http://schemas.openxmlformats.org/officeDocument/2006/relationships/customXml" Target="../customXml/item5.xml"/><Relationship Id="rId12" Type="http://schemas.openxmlformats.org/officeDocument/2006/relationships/footnotes" Target="footnotes.xml"/><Relationship Id="rId17" Type="http://schemas.openxmlformats.org/officeDocument/2006/relationships/footer" Target="footer1.xml"/><Relationship Id="rId2" Type="http://schemas.microsoft.com/office/2006/relationships/keyMapCustomizations" Target="customizations.xml"/><Relationship Id="rId16" Type="http://schemas.openxmlformats.org/officeDocument/2006/relationships/header" Target="header1.xml"/><Relationship Id="rId20" Type="http://schemas.openxmlformats.org/officeDocument/2006/relationships/fontTable" Target="fontTable.xml"/><Relationship Id="rId1" Type="http://schemas.microsoft.com/office/2006/relationships/vbaProject" Target="vbaProject.bin"/><Relationship Id="rId6" Type="http://schemas.openxmlformats.org/officeDocument/2006/relationships/customXml" Target="../customXml/item4.xml"/><Relationship Id="rId11" Type="http://schemas.openxmlformats.org/officeDocument/2006/relationships/webSettings" Target="webSettings.xml"/><Relationship Id="rId5" Type="http://schemas.openxmlformats.org/officeDocument/2006/relationships/customXml" Target="../customXml/item3.xml"/><Relationship Id="rId15" Type="http://schemas.openxmlformats.org/officeDocument/2006/relationships/hyperlink" Target="https://support.microsoft.com/en-us/office/add-format-or-delete-captions-in-word-82fa82a4-f0f3-438f-a422-34bb5cef9c81" TargetMode="Externa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2.xml"/><Relationship Id="rId9" Type="http://schemas.openxmlformats.org/officeDocument/2006/relationships/styles" Target="styles.xml"/><Relationship Id="rId14" Type="http://schemas.openxmlformats.org/officeDocument/2006/relationships/image" Target="media/image1.jpe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DB15E1D3A3F440F8215289BA18F5880"/>
        <w:category>
          <w:name w:val="General"/>
          <w:gallery w:val="placeholder"/>
        </w:category>
        <w:types>
          <w:type w:val="bbPlcHdr"/>
        </w:types>
        <w:behaviors>
          <w:behavior w:val="content"/>
        </w:behaviors>
        <w:guid w:val="{61EA23AC-CBA2-4183-8D99-F9E5AAF352B8}"/>
      </w:docPartPr>
      <w:docPartBody>
        <w:p w:rsidR="007D531E" w:rsidRDefault="007D531E"/>
      </w:docPartBody>
    </w:docPart>
    <w:docPart>
      <w:docPartPr>
        <w:name w:val="DefaultPlaceholder_-1854013440"/>
        <w:category>
          <w:name w:val="General"/>
          <w:gallery w:val="placeholder"/>
        </w:category>
        <w:types>
          <w:type w:val="bbPlcHdr"/>
        </w:types>
        <w:behaviors>
          <w:behavior w:val="content"/>
        </w:behaviors>
        <w:guid w:val="{7948DDF7-1BD5-4F33-A48B-81EC2B001670}"/>
      </w:docPartPr>
      <w:docPartBody>
        <w:p w:rsidR="00063C19" w:rsidRDefault="00F610B6">
          <w:r w:rsidRPr="00D71ECA">
            <w:rPr>
              <w:rStyle w:val="PlaceholderText"/>
            </w:rPr>
            <w:t>Click or tap here to enter text.</w:t>
          </w:r>
        </w:p>
      </w:docPartBody>
    </w:docPart>
    <w:docPart>
      <w:docPartPr>
        <w:name w:val="BC1EAAA01CCC45B7AC44E0B5DBB33199"/>
        <w:category>
          <w:name w:val="General"/>
          <w:gallery w:val="placeholder"/>
        </w:category>
        <w:types>
          <w:type w:val="bbPlcHdr"/>
        </w:types>
        <w:behaviors>
          <w:behavior w:val="content"/>
        </w:behaviors>
        <w:guid w:val="{CE62456D-6C31-448A-9580-C483BE1C7AD4}"/>
      </w:docPartPr>
      <w:docPartBody>
        <w:p w:rsidR="00063C19" w:rsidRDefault="001E1578" w:rsidP="001E1578">
          <w:pPr>
            <w:pStyle w:val="BC1EAAA01CCC45B7AC44E0B5DBB331991"/>
          </w:pPr>
          <w:r>
            <w:rPr>
              <w:rStyle w:val="PlaceholderText"/>
            </w:rPr>
            <w:t xml:space="preserve"> </w:t>
          </w:r>
        </w:p>
      </w:docPartBody>
    </w:docPart>
    <w:docPart>
      <w:docPartPr>
        <w:name w:val="A14F8F7E064A4C5C9DAE47C8959893E2"/>
        <w:category>
          <w:name w:val="General"/>
          <w:gallery w:val="placeholder"/>
        </w:category>
        <w:types>
          <w:type w:val="bbPlcHdr"/>
        </w:types>
        <w:behaviors>
          <w:behavior w:val="content"/>
        </w:behaviors>
        <w:guid w:val="{28018109-168E-4476-ACBA-DAA500FF627F}"/>
      </w:docPartPr>
      <w:docPartBody>
        <w:p w:rsidR="00AF36F6" w:rsidRDefault="0015028F">
          <w:r>
            <w:t xml:space="preserve">     </w:t>
          </w:r>
        </w:p>
      </w:docPartBody>
    </w:docPart>
    <w:docPart>
      <w:docPartPr>
        <w:name w:val="HLpat_EN_LetterheadRecitals"/>
        <w:style w:val="Normal"/>
        <w:category>
          <w:name w:val="HLpat"/>
          <w:gallery w:val="autoTxt"/>
        </w:category>
        <w:behaviors>
          <w:behavior w:val="pg"/>
        </w:behaviors>
        <w:guid w:val="{76C882ED-502D-4B70-A2FB-ABF079F49E7B}"/>
      </w:docPartPr>
      <w:docPartBody>
        <w:tbl>
          <w:tblPr>
            <w:tblW w:w="9781" w:type="dxa"/>
            <w:tblLayout w:type="fixed"/>
            <w:tblCellMar>
              <w:left w:w="0" w:type="dxa"/>
              <w:right w:w="0" w:type="dxa"/>
            </w:tblCellMar>
            <w:tblLook w:val="0000" w:firstRow="0" w:lastRow="0" w:firstColumn="0" w:lastColumn="0" w:noHBand="0" w:noVBand="0"/>
          </w:tblPr>
          <w:tblGrid>
            <w:gridCol w:w="5896"/>
            <w:gridCol w:w="3885"/>
          </w:tblGrid>
          <w:tr w:rsidR="00055124" w:rsidRPr="00416395" w:rsidTr="0028289C">
            <w:trPr>
              <w:cantSplit/>
              <w:trHeight w:hRule="exact" w:val="1134"/>
            </w:trPr>
            <w:tc>
              <w:tcPr>
                <w:tcW w:w="5896" w:type="dxa"/>
              </w:tcPr>
              <w:p w:rsidR="00055124" w:rsidRDefault="00055124"/>
              <w:p w:rsidR="00055124" w:rsidRPr="00D61812" w:rsidRDefault="00055124" w:rsidP="00D61812"/>
            </w:tc>
            <w:tc>
              <w:tcPr>
                <w:tcW w:w="3885" w:type="dxa"/>
                <w:vMerge w:val="restart"/>
              </w:tcPr>
              <w:p w:rsidR="00055124" w:rsidRPr="00D61812" w:rsidRDefault="00055124">
                <w:pPr>
                  <w:pStyle w:val="Address"/>
                  <w:tabs>
                    <w:tab w:val="clear" w:pos="459"/>
                    <w:tab w:val="left" w:pos="227"/>
                  </w:tabs>
                  <w:jc w:val="left"/>
                  <w:rPr>
                    <w:lang w:val="de-DE"/>
                  </w:rPr>
                </w:pPr>
                <w:r w:rsidRPr="00D61812">
                  <w:rPr>
                    <w:lang w:val="de-DE"/>
                  </w:rPr>
                  <w:t>Hogan Lovells International LLP</w:t>
                </w:r>
              </w:p>
              <w:sdt>
                <w:sdtPr>
                  <w:rPr>
                    <w:lang w:val="de-DE"/>
                  </w:rPr>
                  <w:alias w:val="Firm Address"/>
                  <w:tag w:val="Firm Address"/>
                  <w:id w:val="1531456667"/>
                  <w:placeholder>
                    <w:docPart w:val="DefaultPlaceholder_-1854013440"/>
                  </w:placeholder>
                </w:sdtPr>
                <w:sdtEndPr/>
                <w:sdtContent>
                  <w:p w:rsidR="00055124" w:rsidRPr="00D61812" w:rsidRDefault="00055124">
                    <w:pPr>
                      <w:pStyle w:val="Address"/>
                      <w:tabs>
                        <w:tab w:val="clear" w:pos="459"/>
                        <w:tab w:val="left" w:pos="227"/>
                      </w:tabs>
                      <w:jc w:val="left"/>
                      <w:rPr>
                        <w:lang w:val="de-DE"/>
                      </w:rPr>
                    </w:pPr>
                    <w:r>
                      <w:rPr>
                        <w:lang w:val="de-DE"/>
                      </w:rPr>
                      <w:t>Dreischeibenhaus 1</w:t>
                    </w:r>
                    <w:r w:rsidRPr="00D61812">
                      <w:rPr>
                        <w:lang w:val="de-DE"/>
                      </w:rPr>
                      <w:t>, 40</w:t>
                    </w:r>
                    <w:r>
                      <w:rPr>
                        <w:lang w:val="de-DE"/>
                      </w:rPr>
                      <w:t>211</w:t>
                    </w:r>
                    <w:r w:rsidRPr="00D61812">
                      <w:rPr>
                        <w:lang w:val="de-DE"/>
                      </w:rPr>
                      <w:t xml:space="preserve"> Dusseldorf</w:t>
                    </w:r>
                  </w:p>
                  <w:p w:rsidR="00055124" w:rsidRPr="00D61812" w:rsidRDefault="00055124">
                    <w:pPr>
                      <w:pStyle w:val="Address"/>
                      <w:tabs>
                        <w:tab w:val="clear" w:pos="459"/>
                        <w:tab w:val="left" w:pos="227"/>
                      </w:tabs>
                      <w:jc w:val="left"/>
                      <w:rPr>
                        <w:lang w:val="de-DE"/>
                      </w:rPr>
                    </w:pPr>
                    <w:r w:rsidRPr="00D61812">
                      <w:rPr>
                        <w:lang w:val="de-DE"/>
                      </w:rPr>
                      <w:t>Postfach 32 07 35, 40422 Dusseldorf</w:t>
                    </w:r>
                  </w:p>
                  <w:p w:rsidR="00055124" w:rsidRPr="00D61812" w:rsidRDefault="00055124">
                    <w:pPr>
                      <w:pStyle w:val="Address"/>
                      <w:tabs>
                        <w:tab w:val="clear" w:pos="459"/>
                        <w:tab w:val="left" w:pos="227"/>
                      </w:tabs>
                      <w:jc w:val="left"/>
                      <w:rPr>
                        <w:lang w:val="de-DE"/>
                      </w:rPr>
                    </w:pPr>
                    <w:r w:rsidRPr="00D61812">
                      <w:rPr>
                        <w:lang w:val="de-DE"/>
                      </w:rPr>
                      <w:t>T  +49 211 13 68 0</w:t>
                    </w:r>
                  </w:p>
                  <w:p w:rsidR="00055124" w:rsidRPr="00D61812" w:rsidRDefault="00055124">
                    <w:pPr>
                      <w:pStyle w:val="Address"/>
                      <w:tabs>
                        <w:tab w:val="clear" w:pos="459"/>
                        <w:tab w:val="left" w:pos="227"/>
                      </w:tabs>
                      <w:jc w:val="left"/>
                      <w:rPr>
                        <w:lang w:val="de-DE"/>
                      </w:rPr>
                    </w:pPr>
                    <w:r w:rsidRPr="00D61812">
                      <w:rPr>
                        <w:lang w:val="de-DE"/>
                      </w:rPr>
                      <w:t>F  +49 211 13 68 100</w:t>
                    </w:r>
                  </w:p>
                  <w:p w:rsidR="00055124" w:rsidRPr="00D61812" w:rsidRDefault="00055124">
                    <w:pPr>
                      <w:pStyle w:val="Address"/>
                      <w:tabs>
                        <w:tab w:val="clear" w:pos="459"/>
                        <w:tab w:val="left" w:pos="227"/>
                      </w:tabs>
                      <w:jc w:val="left"/>
                      <w:rPr>
                        <w:lang w:val="de-DE"/>
                      </w:rPr>
                    </w:pPr>
                    <w:r w:rsidRPr="00D61812">
                      <w:rPr>
                        <w:lang w:val="de-DE"/>
                      </w:rPr>
                      <w:t>www.hoganlovells.com</w:t>
                    </w:r>
                  </w:p>
                </w:sdtContent>
              </w:sdt>
            </w:tc>
          </w:tr>
          <w:tr w:rsidR="00055124" w:rsidRPr="00416395" w:rsidTr="0028289C">
            <w:trPr>
              <w:cantSplit/>
              <w:trHeight w:val="567"/>
            </w:trPr>
            <w:tc>
              <w:tcPr>
                <w:tcW w:w="5896" w:type="dxa"/>
              </w:tcPr>
              <w:p w:rsidR="00055124" w:rsidRPr="00D61812" w:rsidRDefault="00055124">
                <w:pPr>
                  <w:rPr>
                    <w:lang w:val="de-DE"/>
                  </w:rPr>
                </w:pPr>
              </w:p>
            </w:tc>
            <w:tc>
              <w:tcPr>
                <w:tcW w:w="3885" w:type="dxa"/>
                <w:vMerge/>
              </w:tcPr>
              <w:p w:rsidR="00055124" w:rsidRPr="00D61812" w:rsidRDefault="00055124">
                <w:pPr>
                  <w:tabs>
                    <w:tab w:val="left" w:pos="459"/>
                  </w:tabs>
                  <w:ind w:right="-109"/>
                  <w:rPr>
                    <w:lang w:val="de-DE"/>
                  </w:rPr>
                </w:pPr>
              </w:p>
            </w:tc>
          </w:tr>
          <w:tr w:rsidR="00055124" w:rsidRPr="00416395" w:rsidTr="0028289C">
            <w:trPr>
              <w:cantSplit/>
              <w:trHeight w:val="340"/>
            </w:trPr>
            <w:tc>
              <w:tcPr>
                <w:tcW w:w="5896" w:type="dxa"/>
              </w:tcPr>
              <w:p w:rsidR="00055124" w:rsidRPr="00D61812" w:rsidRDefault="00055124">
                <w:pPr>
                  <w:rPr>
                    <w:lang w:val="de-DE"/>
                  </w:rPr>
                </w:pPr>
              </w:p>
            </w:tc>
            <w:tc>
              <w:tcPr>
                <w:tcW w:w="3885" w:type="dxa"/>
                <w:vAlign w:val="center"/>
              </w:tcPr>
              <w:p w:rsidR="00055124" w:rsidRPr="00D61812" w:rsidRDefault="00055124">
                <w:pPr>
                  <w:ind w:right="-109"/>
                  <w:rPr>
                    <w:lang w:val="de-DE"/>
                  </w:rPr>
                </w:pPr>
              </w:p>
            </w:tc>
          </w:tr>
          <w:tr w:rsidR="00055124" w:rsidRPr="00D61812" w:rsidTr="0028289C">
            <w:trPr>
              <w:cantSplit/>
              <w:trHeight w:val="1985"/>
            </w:trPr>
            <w:tc>
              <w:tcPr>
                <w:tcW w:w="5896" w:type="dxa"/>
              </w:tcPr>
              <w:p w:rsidR="00055124" w:rsidRPr="007D7504" w:rsidRDefault="00055124" w:rsidP="00EB0C53">
                <w:pPr>
                  <w:pStyle w:val="HLpat-Body-B0"/>
                </w:pPr>
                <w:r w:rsidRPr="007D7504">
                  <w:t>CMS Filing</w:t>
                </w:r>
              </w:p>
              <w:sdt>
                <w:sdtPr>
                  <w:rPr>
                    <w:rFonts w:cs="Arial"/>
                  </w:rPr>
                  <w:alias w:val="Court Address"/>
                  <w:tag w:val="Court Address"/>
                  <w:id w:val="-1125688714"/>
                  <w:placeholder>
                    <w:docPart w:val="DefaultPlaceholder_-1854013440"/>
                  </w:placeholder>
                </w:sdtPr>
                <w:sdtEndPr/>
                <w:sdtContent>
                  <w:p w:rsidR="00055124" w:rsidRPr="00DD6E66" w:rsidRDefault="00055124" w:rsidP="00C57183">
                    <w:pPr>
                      <w:rPr>
                        <w:rFonts w:cs="Arial"/>
                      </w:rPr>
                    </w:pPr>
                    <w:r w:rsidRPr="00DD6E66">
                      <w:rPr>
                        <w:rFonts w:cs="Arial"/>
                      </w:rPr>
                      <w:t xml:space="preserve">Unified Patent Court </w:t>
                    </w:r>
                  </w:p>
                  <w:p w:rsidR="00055124" w:rsidRPr="00DD6E66" w:rsidRDefault="00055124" w:rsidP="00C57183">
                    <w:pPr>
                      <w:rPr>
                        <w:rFonts w:cs="Arial"/>
                      </w:rPr>
                    </w:pPr>
                    <w:r>
                      <w:rPr>
                        <w:rFonts w:cs="Arial"/>
                      </w:rPr>
                      <w:t xml:space="preserve">Munich </w:t>
                    </w:r>
                    <w:r w:rsidRPr="00DD6E66">
                      <w:rPr>
                        <w:rFonts w:cs="Arial"/>
                      </w:rPr>
                      <w:t>Local D</w:t>
                    </w:r>
                    <w:r>
                      <w:rPr>
                        <w:rFonts w:cs="Arial"/>
                      </w:rPr>
                      <w:t>ivision</w:t>
                    </w:r>
                  </w:p>
                  <w:p w:rsidR="00055124" w:rsidRPr="00DD6E66" w:rsidRDefault="00055124" w:rsidP="00C57183">
                    <w:pPr>
                      <w:rPr>
                        <w:rFonts w:cs="Arial"/>
                        <w:lang w:val="de-DE"/>
                      </w:rPr>
                    </w:pPr>
                    <w:r w:rsidRPr="00DD6E66">
                      <w:rPr>
                        <w:rFonts w:cs="Arial"/>
                        <w:lang w:val="de-DE"/>
                      </w:rPr>
                      <w:t>Denisstraße 3</w:t>
                    </w:r>
                  </w:p>
                  <w:p w:rsidR="00055124" w:rsidRPr="00D61812" w:rsidRDefault="00055124" w:rsidP="00C57183">
                    <w:pPr>
                      <w:rPr>
                        <w:lang w:val="de-DE"/>
                      </w:rPr>
                    </w:pPr>
                    <w:r>
                      <w:rPr>
                        <w:rFonts w:cs="Arial"/>
                      </w:rPr>
                      <w:t>80335 München</w:t>
                    </w:r>
                  </w:p>
                </w:sdtContent>
              </w:sdt>
            </w:tc>
            <w:tc>
              <w:tcPr>
                <w:tcW w:w="3885" w:type="dxa"/>
                <w:tcMar>
                  <w:right w:w="0" w:type="dxa"/>
                </w:tcMar>
              </w:tcPr>
              <w:sdt>
                <w:sdtPr>
                  <w:rPr>
                    <w:sz w:val="20"/>
                    <w:lang w:val="de-DE"/>
                  </w:rPr>
                  <w:alias w:val="Sender Details"/>
                  <w:tag w:val="Sender Details"/>
                  <w:id w:val="681941359"/>
                  <w:placeholder>
                    <w:docPart w:val="DefaultPlaceholder_-1854013440"/>
                  </w:placeholder>
                </w:sdtPr>
                <w:sdtEndPr>
                  <w:rPr>
                    <w:sz w:val="16"/>
                  </w:rPr>
                </w:sdtEndPr>
                <w:sdtContent>
                  <w:p w:rsidR="00055124" w:rsidRPr="004A3247" w:rsidRDefault="00055124">
                    <w:pPr>
                      <w:pStyle w:val="Address"/>
                      <w:tabs>
                        <w:tab w:val="clear" w:pos="459"/>
                        <w:tab w:val="left" w:pos="1304"/>
                        <w:tab w:val="left" w:pos="1758"/>
                      </w:tabs>
                      <w:rPr>
                        <w:sz w:val="20"/>
                      </w:rPr>
                    </w:pPr>
                    <w:r w:rsidRPr="004A3247">
                      <w:rPr>
                        <w:sz w:val="20"/>
                      </w:rPr>
                      <w:t>[Name]</w:t>
                    </w:r>
                  </w:p>
                  <w:p w:rsidR="00055124" w:rsidRPr="004A3247" w:rsidRDefault="00055124">
                    <w:pPr>
                      <w:pStyle w:val="Address"/>
                      <w:tabs>
                        <w:tab w:val="clear" w:pos="459"/>
                        <w:tab w:val="left" w:pos="1304"/>
                        <w:tab w:val="left" w:pos="1758"/>
                      </w:tabs>
                      <w:rPr>
                        <w:sz w:val="20"/>
                      </w:rPr>
                    </w:pPr>
                    <w:r w:rsidRPr="004A3247">
                      <w:rPr>
                        <w:sz w:val="20"/>
                      </w:rPr>
                      <w:t>[Position]</w:t>
                    </w:r>
                  </w:p>
                  <w:p w:rsidR="00055124" w:rsidRPr="004A3247" w:rsidRDefault="00055124">
                    <w:pPr>
                      <w:pStyle w:val="Address"/>
                      <w:tabs>
                        <w:tab w:val="clear" w:pos="459"/>
                        <w:tab w:val="left" w:pos="1304"/>
                        <w:tab w:val="left" w:pos="1758"/>
                      </w:tabs>
                      <w:rPr>
                        <w:sz w:val="14"/>
                        <w:szCs w:val="18"/>
                      </w:rPr>
                    </w:pPr>
                    <w:r w:rsidRPr="004A3247">
                      <w:t>T [phone number</w:t>
                    </w:r>
                  </w:p>
                  <w:p w:rsidR="00055124" w:rsidRPr="004A3247" w:rsidRDefault="00055124">
                    <w:pPr>
                      <w:pStyle w:val="Address"/>
                      <w:tabs>
                        <w:tab w:val="clear" w:pos="459"/>
                        <w:tab w:val="left" w:pos="1304"/>
                        <w:tab w:val="left" w:pos="1758"/>
                      </w:tabs>
                    </w:pPr>
                    <w:r w:rsidRPr="004A3247">
                      <w:t>[name.lastname]@hoganlovells.com</w:t>
                    </w:r>
                  </w:p>
                </w:sdtContent>
              </w:sdt>
              <w:p w:rsidR="00055124" w:rsidRPr="004A3247" w:rsidRDefault="00055124">
                <w:pPr>
                  <w:pStyle w:val="Address"/>
                  <w:tabs>
                    <w:tab w:val="clear" w:pos="459"/>
                    <w:tab w:val="left" w:pos="1304"/>
                    <w:tab w:val="left" w:pos="1758"/>
                  </w:tabs>
                </w:pPr>
              </w:p>
              <w:p w:rsidR="00055124" w:rsidRPr="004A3247" w:rsidRDefault="00055124">
                <w:pPr>
                  <w:pStyle w:val="Address"/>
                  <w:tabs>
                    <w:tab w:val="clear" w:pos="459"/>
                    <w:tab w:val="left" w:pos="1304"/>
                    <w:tab w:val="left" w:pos="1758"/>
                  </w:tabs>
                </w:pPr>
              </w:p>
              <w:p w:rsidR="00055124" w:rsidRDefault="00055124" w:rsidP="00FB61EE">
                <w:pPr>
                  <w:pStyle w:val="Address"/>
                  <w:tabs>
                    <w:tab w:val="clear" w:pos="459"/>
                    <w:tab w:val="left" w:pos="1304"/>
                    <w:tab w:val="left" w:pos="1758"/>
                  </w:tabs>
                </w:pPr>
                <w:r>
                  <w:t>Our ref</w:t>
                </w:r>
                <w:r>
                  <w:tab/>
                </w:r>
                <w:sdt>
                  <w:sdtPr>
                    <w:alias w:val="Our ref"/>
                    <w:tag w:val="Our ref"/>
                    <w:id w:val="1291016209"/>
                    <w:placeholder>
                      <w:docPart w:val="BC1EAAA01CCC45B7AC44E0B5DBB33199"/>
                    </w:placeholder>
                  </w:sdtPr>
                  <w:sdtEndPr/>
                  <w:sdtContent>
                    <w:r>
                      <w:t xml:space="preserve"> </w:t>
                    </w:r>
                  </w:sdtContent>
                </w:sdt>
              </w:p>
              <w:p w:rsidR="00055124" w:rsidRDefault="00055124" w:rsidP="00FB61EE">
                <w:pPr>
                  <w:pStyle w:val="Address"/>
                  <w:tabs>
                    <w:tab w:val="clear" w:pos="459"/>
                    <w:tab w:val="left" w:pos="1304"/>
                    <w:tab w:val="left" w:pos="1758"/>
                  </w:tabs>
                </w:pPr>
                <w:r>
                  <w:t>Matter ref</w:t>
                </w:r>
                <w:r>
                  <w:tab/>
                </w:r>
              </w:p>
              <w:p w:rsidR="00055124" w:rsidRPr="00977C44" w:rsidRDefault="00055124">
                <w:pPr>
                  <w:pStyle w:val="Address"/>
                  <w:tabs>
                    <w:tab w:val="clear" w:pos="459"/>
                    <w:tab w:val="left" w:pos="1304"/>
                  </w:tabs>
                </w:pPr>
              </w:p>
              <w:sdt>
                <w:sdtPr>
                  <w:alias w:val="Document Date"/>
                  <w:tag w:val="Date"/>
                  <w:id w:val="-1863743046"/>
                  <w:placeholder>
                    <w:docPart w:val="8DB15E1D3A3F440F8215289BA18F5880"/>
                  </w:placeholder>
                  <w:text/>
                </w:sdtPr>
                <w:sdtEndPr/>
                <w:sdtContent>
                  <w:p w:rsidR="00055124" w:rsidRPr="00D61812" w:rsidRDefault="00055124" w:rsidP="00D61812">
                    <w:r>
                      <w:t>10 March 2026</w:t>
                    </w:r>
                  </w:p>
                </w:sdtContent>
              </w:sdt>
            </w:tc>
          </w:tr>
        </w:tbl>
        <w:p w:rsidR="00055124" w:rsidRDefault="00055124" w:rsidP="00EB0C53">
          <w:pPr>
            <w:pStyle w:val="HLpat-Body-B0"/>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6237"/>
          </w:tblGrid>
          <w:tr w:rsidR="00055124" w:rsidTr="00A674DA">
            <w:tc>
              <w:tcPr>
                <w:tcW w:w="2977" w:type="dxa"/>
              </w:tcPr>
              <w:p w:rsidR="00055124" w:rsidRPr="009E2138" w:rsidRDefault="00055124" w:rsidP="00987F08">
                <w:pPr>
                  <w:pStyle w:val="HLpat-Table-CaseInfo-Bold"/>
                </w:pPr>
                <w:r>
                  <w:t>Patent Number</w:t>
                </w:r>
              </w:p>
            </w:tc>
            <w:tc>
              <w:tcPr>
                <w:tcW w:w="6237" w:type="dxa"/>
              </w:tcPr>
              <w:sdt>
                <w:sdtPr>
                  <w:alias w:val="PatentNo"/>
                  <w:tag w:val="PatentNo"/>
                  <w:id w:val="1903178993"/>
                  <w:placeholder>
                    <w:docPart w:val="DefaultPlaceholder_-1854013440"/>
                  </w:placeholder>
                </w:sdtPr>
                <w:sdtEndPr/>
                <w:sdtContent>
                  <w:p w:rsidR="00055124" w:rsidRPr="009E2138" w:rsidRDefault="00055124" w:rsidP="00EB0C53">
                    <w:pPr>
                      <w:pStyle w:val="HLpat-Body-B0"/>
                    </w:pPr>
                    <w:r>
                      <w:t>EP 1 234 567</w:t>
                    </w:r>
                  </w:p>
                </w:sdtContent>
              </w:sdt>
            </w:tc>
          </w:tr>
          <w:tr w:rsidR="00055124" w:rsidTr="00A674DA">
            <w:tc>
              <w:tcPr>
                <w:tcW w:w="2977" w:type="dxa"/>
              </w:tcPr>
              <w:p w:rsidR="00055124" w:rsidRPr="00932BEC" w:rsidRDefault="00055124" w:rsidP="00987F08">
                <w:pPr>
                  <w:pStyle w:val="HLpat-Table-CaseInfo-Bold"/>
                </w:pPr>
                <w:r w:rsidRPr="00932BEC">
                  <w:t xml:space="preserve">UPC Docket </w:t>
                </w:r>
                <w:r>
                  <w:t>N</w:t>
                </w:r>
                <w:r w:rsidRPr="00932BEC">
                  <w:t>umbers</w:t>
                </w:r>
              </w:p>
            </w:tc>
            <w:tc>
              <w:tcPr>
                <w:tcW w:w="6237" w:type="dxa"/>
              </w:tcPr>
              <w:p w:rsidR="00055124" w:rsidRDefault="00055124" w:rsidP="00987F08">
                <w:pPr>
                  <w:pStyle w:val="Body0"/>
                </w:pPr>
              </w:p>
            </w:tc>
          </w:tr>
          <w:tr w:rsidR="00055124" w:rsidTr="00A674DA">
            <w:tc>
              <w:tcPr>
                <w:tcW w:w="2977" w:type="dxa"/>
              </w:tcPr>
              <w:p w:rsidR="00055124" w:rsidRDefault="00055124" w:rsidP="00EB0C53">
                <w:pPr>
                  <w:pStyle w:val="HLpat-Body-B0"/>
                </w:pPr>
                <w:r>
                  <w:t>Case Number</w:t>
                </w:r>
              </w:p>
            </w:tc>
            <w:tc>
              <w:tcPr>
                <w:tcW w:w="6237" w:type="dxa"/>
              </w:tcPr>
              <w:sdt>
                <w:sdtPr>
                  <w:alias w:val="UPC CaseNo"/>
                  <w:tag w:val="UPC CaseNo"/>
                  <w:id w:val="-585687803"/>
                  <w:placeholder>
                    <w:docPart w:val="DefaultPlaceholder_-1854013440"/>
                  </w:placeholder>
                </w:sdtPr>
                <w:sdtEndPr/>
                <w:sdtContent>
                  <w:p w:rsidR="00055124" w:rsidRDefault="00055124" w:rsidP="00EB0C53">
                    <w:pPr>
                      <w:pStyle w:val="HLpat-Body-B0"/>
                    </w:pPr>
                    <w:r>
                      <w:t>UPC_CFI_</w:t>
                    </w:r>
                  </w:p>
                </w:sdtContent>
              </w:sdt>
            </w:tc>
          </w:tr>
        </w:tbl>
        <w:p w:rsidR="00055124" w:rsidRDefault="00055124" w:rsidP="00EB0C53">
          <w:pPr>
            <w:pStyle w:val="HLpat-Body-B0"/>
          </w:pPr>
        </w:p>
        <w:p w:rsidR="00055124" w:rsidRPr="00D31B71" w:rsidRDefault="00055124" w:rsidP="00987F08">
          <w:pPr>
            <w:pStyle w:val="HLpat-Table-Header-Title"/>
          </w:pPr>
          <w:r w:rsidRPr="00562BE4">
            <w:t>Submission</w:t>
          </w:r>
          <w:r>
            <w:t xml:space="preserve"> Title</w:t>
          </w:r>
        </w:p>
        <w:p w:rsidR="00055124" w:rsidRPr="00562BE4" w:rsidRDefault="00055124" w:rsidP="00987F08">
          <w:pPr>
            <w:pStyle w:val="HLpat-Table-Header-Subtitle"/>
          </w:pPr>
          <w:r w:rsidRPr="00562BE4">
            <w:t>Submission Subtitle</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71"/>
            <w:gridCol w:w="6001"/>
          </w:tblGrid>
          <w:tr w:rsidR="00055124" w:rsidTr="00AF43CA">
            <w:tc>
              <w:tcPr>
                <w:tcW w:w="3071" w:type="dxa"/>
              </w:tcPr>
              <w:p w:rsidR="00055124" w:rsidRPr="008800CA" w:rsidRDefault="00055124" w:rsidP="00EB0C53">
                <w:pPr>
                  <w:pStyle w:val="HLpat-Body-B0"/>
                </w:pPr>
                <w:r w:rsidRPr="008800CA">
                  <w:t>In the matter of</w:t>
                </w:r>
              </w:p>
            </w:tc>
            <w:tc>
              <w:tcPr>
                <w:tcW w:w="6001" w:type="dxa"/>
              </w:tcPr>
              <w:p w:rsidR="00055124" w:rsidRPr="009E2138" w:rsidRDefault="00055124" w:rsidP="00987F08">
                <w:pPr>
                  <w:pStyle w:val="Body0"/>
                </w:pPr>
              </w:p>
            </w:tc>
          </w:tr>
          <w:tr w:rsidR="00055124" w:rsidTr="00AF43CA">
            <w:tc>
              <w:tcPr>
                <w:tcW w:w="9072" w:type="dxa"/>
                <w:gridSpan w:val="2"/>
              </w:tcPr>
              <w:p w:rsidR="00055124" w:rsidRPr="0028289C" w:rsidRDefault="00055124" w:rsidP="00C0119B">
                <w:pPr>
                  <w:pStyle w:val="HLpat-Table-Recitals-Party"/>
                  <w:numPr>
                    <w:ilvl w:val="0"/>
                    <w:numId w:val="0"/>
                  </w:numPr>
                  <w:ind w:left="567" w:hanging="567"/>
                </w:pPr>
                <w:r w:rsidRPr="0028289C">
                  <w:t>Proactive Party</w:t>
                </w:r>
              </w:p>
            </w:tc>
          </w:tr>
          <w:tr w:rsidR="00055124" w:rsidTr="00AF43CA">
            <w:tc>
              <w:tcPr>
                <w:tcW w:w="3071" w:type="dxa"/>
              </w:tcPr>
              <w:p w:rsidR="00055124" w:rsidRDefault="00055124" w:rsidP="00987F08">
                <w:pPr>
                  <w:pStyle w:val="Body0"/>
                </w:pPr>
              </w:p>
            </w:tc>
            <w:tc>
              <w:tcPr>
                <w:tcW w:w="6001" w:type="dxa"/>
              </w:tcPr>
              <w:p w:rsidR="00055124" w:rsidRPr="008800CA" w:rsidRDefault="00055124" w:rsidP="00987F08">
                <w:pPr>
                  <w:pStyle w:val="HLpat-Table-Recitals-PartyDetails"/>
                </w:pPr>
                <w:r w:rsidRPr="008800CA">
                  <w:t xml:space="preserve">Proactive </w:t>
                </w:r>
                <w:r w:rsidRPr="00DE1755">
                  <w:t>Party’s</w:t>
                </w:r>
                <w:r w:rsidRPr="008800CA">
                  <w:t xml:space="preserve"> Details</w:t>
                </w:r>
              </w:p>
            </w:tc>
          </w:tr>
          <w:tr w:rsidR="00055124" w:rsidTr="00AF43CA">
            <w:tc>
              <w:tcPr>
                <w:tcW w:w="3071" w:type="dxa"/>
              </w:tcPr>
              <w:p w:rsidR="00055124" w:rsidRDefault="00055124" w:rsidP="00E11D02">
                <w:pPr>
                  <w:pStyle w:val="HLpat-Body-B0"/>
                </w:pPr>
              </w:p>
            </w:tc>
            <w:tc>
              <w:tcPr>
                <w:tcW w:w="6001" w:type="dxa"/>
              </w:tcPr>
              <w:p w:rsidR="00055124" w:rsidRPr="00F62A50" w:rsidRDefault="00055124" w:rsidP="00987F08">
                <w:pPr>
                  <w:pStyle w:val="HLpat-Table-Recitals-PartyRoles"/>
                </w:pPr>
                <w:r>
                  <w:t xml:space="preserve">– Proactive Party's </w:t>
                </w:r>
                <w:r w:rsidRPr="0028289C">
                  <w:t>Roles</w:t>
                </w:r>
                <w:r>
                  <w:t xml:space="preserve"> –</w:t>
                </w:r>
              </w:p>
            </w:tc>
          </w:tr>
          <w:tr w:rsidR="00055124" w:rsidTr="00AF43CA">
            <w:tc>
              <w:tcPr>
                <w:tcW w:w="3071" w:type="dxa"/>
              </w:tcPr>
              <w:p w:rsidR="00055124" w:rsidRPr="008800CA" w:rsidRDefault="00055124" w:rsidP="00EB0C53">
                <w:pPr>
                  <w:pStyle w:val="HLpat-Body-B0"/>
                </w:pPr>
                <w:r w:rsidRPr="008800CA">
                  <w:t>represented by</w:t>
                </w:r>
              </w:p>
            </w:tc>
            <w:tc>
              <w:tcPr>
                <w:tcW w:w="6001" w:type="dxa"/>
              </w:tcPr>
              <w:p w:rsidR="00055124" w:rsidRPr="008800CA" w:rsidRDefault="00055124" w:rsidP="00987F08">
                <w:pPr>
                  <w:pStyle w:val="HLpat-Table-Recitals-PartyDetails"/>
                </w:pPr>
                <w:r w:rsidRPr="008800CA">
                  <w:t xml:space="preserve">Representative </w:t>
                </w:r>
                <w:r w:rsidRPr="00DE1755">
                  <w:t>Details</w:t>
                </w:r>
                <w:r w:rsidRPr="008800CA">
                  <w:t xml:space="preserve"> (Name, Address etc)</w:t>
                </w:r>
              </w:p>
            </w:tc>
          </w:tr>
          <w:tr w:rsidR="00055124" w:rsidTr="00AF43CA">
            <w:tc>
              <w:tcPr>
                <w:tcW w:w="3071" w:type="dxa"/>
              </w:tcPr>
              <w:p w:rsidR="00055124" w:rsidRDefault="00055124" w:rsidP="00987F08">
                <w:pPr>
                  <w:pStyle w:val="HLpat-Table-Recitals-Sequencers"/>
                  <w:rPr>
                    <w:rFonts w:hint="eastAsia"/>
                  </w:rPr>
                </w:pPr>
                <w:r w:rsidRPr="008800CA">
                  <w:t>against</w:t>
                </w:r>
              </w:p>
            </w:tc>
            <w:tc>
              <w:tcPr>
                <w:tcW w:w="6001" w:type="dxa"/>
              </w:tcPr>
              <w:p w:rsidR="00055124" w:rsidRDefault="00055124" w:rsidP="00987F08">
                <w:pPr>
                  <w:pStyle w:val="Body0"/>
                </w:pPr>
              </w:p>
            </w:tc>
          </w:tr>
          <w:tr w:rsidR="00055124" w:rsidTr="00AF43CA">
            <w:tc>
              <w:tcPr>
                <w:tcW w:w="9072" w:type="dxa"/>
                <w:gridSpan w:val="2"/>
              </w:tcPr>
              <w:p w:rsidR="00055124" w:rsidRPr="0028289C" w:rsidRDefault="00055124" w:rsidP="00055124">
                <w:pPr>
                  <w:pStyle w:val="HLpat-Table-Recitals-Party"/>
                </w:pPr>
                <w:r w:rsidRPr="0028289C">
                  <w:t>Reactive Party 1</w:t>
                </w:r>
              </w:p>
            </w:tc>
          </w:tr>
          <w:tr w:rsidR="00055124" w:rsidTr="00AF43CA">
            <w:tc>
              <w:tcPr>
                <w:tcW w:w="3071" w:type="dxa"/>
              </w:tcPr>
              <w:p w:rsidR="00055124" w:rsidRDefault="00055124" w:rsidP="00C0119B">
                <w:pPr>
                  <w:pStyle w:val="HLpat-Table-Recitals-Party"/>
                  <w:numPr>
                    <w:ilvl w:val="0"/>
                    <w:numId w:val="0"/>
                  </w:numPr>
                  <w:ind w:left="567" w:hanging="567"/>
                </w:pPr>
              </w:p>
            </w:tc>
            <w:tc>
              <w:tcPr>
                <w:tcW w:w="6001" w:type="dxa"/>
              </w:tcPr>
              <w:p w:rsidR="00055124" w:rsidRPr="008800CA" w:rsidRDefault="00055124" w:rsidP="00987F08">
                <w:pPr>
                  <w:pStyle w:val="HLpat-Table-Recitals-PartyDetails"/>
                </w:pPr>
                <w:r w:rsidRPr="008800CA">
                  <w:t>Reactive Party 1’s Details</w:t>
                </w:r>
              </w:p>
            </w:tc>
          </w:tr>
          <w:tr w:rsidR="00055124" w:rsidTr="00AF43CA">
            <w:tc>
              <w:tcPr>
                <w:tcW w:w="3071" w:type="dxa"/>
              </w:tcPr>
              <w:p w:rsidR="00055124" w:rsidRDefault="00055124" w:rsidP="00987F08">
                <w:pPr>
                  <w:pStyle w:val="Body0"/>
                </w:pPr>
              </w:p>
            </w:tc>
            <w:tc>
              <w:tcPr>
                <w:tcW w:w="6001" w:type="dxa"/>
              </w:tcPr>
              <w:p w:rsidR="00055124" w:rsidRPr="0028289C" w:rsidRDefault="00055124" w:rsidP="00987F08">
                <w:pPr>
                  <w:pStyle w:val="HLpat-Table-Recitals-PartyRoles"/>
                </w:pPr>
                <w:r w:rsidRPr="0028289C">
                  <w:t>– Reactive Party 1's Roles –</w:t>
                </w:r>
              </w:p>
            </w:tc>
          </w:tr>
          <w:tr w:rsidR="00055124" w:rsidTr="00AF43CA">
            <w:tc>
              <w:tcPr>
                <w:tcW w:w="9072" w:type="dxa"/>
                <w:gridSpan w:val="2"/>
              </w:tcPr>
              <w:p w:rsidR="00055124" w:rsidRPr="0028289C" w:rsidRDefault="00055124" w:rsidP="00987F08">
                <w:pPr>
                  <w:pStyle w:val="HLpat-Table-Recitals-Party"/>
                </w:pPr>
                <w:r w:rsidRPr="0028289C">
                  <w:t>Reactive Party 2</w:t>
                </w:r>
              </w:p>
            </w:tc>
          </w:tr>
          <w:tr w:rsidR="00055124" w:rsidTr="00AF43CA">
            <w:tc>
              <w:tcPr>
                <w:tcW w:w="3071" w:type="dxa"/>
              </w:tcPr>
              <w:p w:rsidR="00055124" w:rsidRDefault="00055124" w:rsidP="00987F08">
                <w:pPr>
                  <w:pStyle w:val="Body0"/>
                </w:pPr>
              </w:p>
            </w:tc>
            <w:tc>
              <w:tcPr>
                <w:tcW w:w="6001" w:type="dxa"/>
              </w:tcPr>
              <w:p w:rsidR="00055124" w:rsidRPr="008800CA" w:rsidRDefault="00055124" w:rsidP="00987F08">
                <w:pPr>
                  <w:pStyle w:val="HLpat-Table-Recitals-PartyDetails"/>
                </w:pPr>
                <w:r w:rsidRPr="008800CA">
                  <w:t>Reactive Party 2’s Details</w:t>
                </w:r>
              </w:p>
            </w:tc>
          </w:tr>
          <w:tr w:rsidR="00055124" w:rsidTr="00AF43CA">
            <w:tc>
              <w:tcPr>
                <w:tcW w:w="3071" w:type="dxa"/>
              </w:tcPr>
              <w:p w:rsidR="00055124" w:rsidRDefault="00055124" w:rsidP="00987F08">
                <w:pPr>
                  <w:pStyle w:val="Body0"/>
                </w:pPr>
              </w:p>
            </w:tc>
            <w:tc>
              <w:tcPr>
                <w:tcW w:w="6001" w:type="dxa"/>
              </w:tcPr>
              <w:p w:rsidR="00055124" w:rsidRPr="0028289C" w:rsidRDefault="00055124" w:rsidP="00987F08">
                <w:pPr>
                  <w:pStyle w:val="HLpat-Table-Recitals-PartyRoles"/>
                </w:pPr>
                <w:r w:rsidRPr="0028289C">
                  <w:t>– Reactive Party 2's Roles –</w:t>
                </w:r>
              </w:p>
            </w:tc>
          </w:tr>
          <w:tr w:rsidR="00055124" w:rsidTr="00AF43CA">
            <w:tc>
              <w:tcPr>
                <w:tcW w:w="3071" w:type="dxa"/>
              </w:tcPr>
              <w:p w:rsidR="00055124" w:rsidRPr="008800CA" w:rsidRDefault="00055124" w:rsidP="00EB0C53">
                <w:pPr>
                  <w:pStyle w:val="HLpat-Body-B0"/>
                </w:pPr>
                <w:r w:rsidRPr="00AF43CA">
                  <w:t>represented</w:t>
                </w:r>
                <w:r w:rsidRPr="008800CA">
                  <w:t xml:space="preserve"> by</w:t>
                </w:r>
              </w:p>
            </w:tc>
            <w:tc>
              <w:tcPr>
                <w:tcW w:w="6001" w:type="dxa"/>
              </w:tcPr>
              <w:p w:rsidR="00055124" w:rsidRDefault="00055124" w:rsidP="00987F08">
                <w:pPr>
                  <w:pStyle w:val="HLpat-Table-Recitals-PartyDetails"/>
                </w:pPr>
                <w:r w:rsidRPr="008800CA">
                  <w:t>Representative Details (Name, Address etc)</w:t>
                </w:r>
              </w:p>
              <w:p w:rsidR="00055124" w:rsidRPr="008800CA" w:rsidRDefault="00055124" w:rsidP="00987F08">
                <w:pPr>
                  <w:pStyle w:val="HLpat-Table-Recitals-PartyDetails"/>
                </w:pPr>
                <w:r w:rsidRPr="008800CA">
                  <w:t>Electronic address for service: upc-hub@hoganlovells.com</w:t>
                </w:r>
              </w:p>
            </w:tc>
          </w:tr>
          <w:tr w:rsidR="00055124" w:rsidTr="00AF43CA">
            <w:tc>
              <w:tcPr>
                <w:tcW w:w="9072" w:type="dxa"/>
                <w:gridSpan w:val="2"/>
              </w:tcPr>
              <w:p w:rsidR="00055124" w:rsidRPr="00F62A50" w:rsidRDefault="00055124" w:rsidP="00987F08">
                <w:pPr>
                  <w:pStyle w:val="HLpat-Table-Recitals-Sequencers"/>
                  <w:rPr>
                    <w:rFonts w:hint="eastAsia"/>
                  </w:rPr>
                </w:pPr>
                <w:r w:rsidRPr="00D33C23">
                  <w:t>relating</w:t>
                </w:r>
                <w:r>
                  <w:t xml:space="preserve"> to alleged patent infringement</w:t>
                </w:r>
              </w:p>
            </w:tc>
          </w:tr>
        </w:tbl>
        <w:p w:rsidR="007E776C" w:rsidRDefault="007E776C"/>
      </w:docPartBody>
    </w:docPart>
    <w:docPart>
      <w:docPartPr>
        <w:name w:val="2BFFD3F1771245B5BE4E3228C57660FA"/>
        <w:category>
          <w:name w:val="General"/>
          <w:gallery w:val="placeholder"/>
        </w:category>
        <w:types>
          <w:type w:val="bbPlcHdr"/>
        </w:types>
        <w:behaviors>
          <w:behavior w:val="content"/>
        </w:behaviors>
        <w:guid w:val="{8343D70E-EF18-45A4-92F6-E35975EEE8BF}"/>
      </w:docPartPr>
      <w:docPartBody>
        <w:p w:rsidR="00AB4EE8" w:rsidRDefault="00E501F3" w:rsidP="00E501F3">
          <w:pPr>
            <w:pStyle w:val="2BFFD3F1771245B5BE4E3228C57660FA"/>
          </w:pPr>
          <w:r w:rsidRPr="00D71ECA">
            <w:rPr>
              <w:rStyle w:val="PlaceholderText"/>
            </w:rPr>
            <w:t>Click or tap here to enter text.</w:t>
          </w:r>
        </w:p>
      </w:docPartBody>
    </w:docPart>
    <w:docPart>
      <w:docPartPr>
        <w:name w:val="1908DC0E08384D908E8716A1FA093393"/>
        <w:category>
          <w:name w:val="General"/>
          <w:gallery w:val="placeholder"/>
        </w:category>
        <w:types>
          <w:type w:val="bbPlcHdr"/>
        </w:types>
        <w:behaviors>
          <w:behavior w:val="content"/>
        </w:behaviors>
        <w:guid w:val="{472D6604-E633-43BA-BA1B-CC8D85638034}"/>
      </w:docPartPr>
      <w:docPartBody>
        <w:p w:rsidR="00AB4EE8" w:rsidRDefault="00E501F3" w:rsidP="00E501F3">
          <w:pPr>
            <w:pStyle w:val="1908DC0E08384D908E8716A1FA093393"/>
          </w:pPr>
          <w:r>
            <w:rPr>
              <w:rStyle w:val="PlaceholderText"/>
            </w:rPr>
            <w:t xml:space="preserve"> </w:t>
          </w:r>
        </w:p>
      </w:docPartBody>
    </w:docPart>
    <w:docPart>
      <w:docPartPr>
        <w:name w:val="4160434000504E3DBD954AC04DE01586"/>
        <w:category>
          <w:name w:val="General"/>
          <w:gallery w:val="placeholder"/>
        </w:category>
        <w:types>
          <w:type w:val="bbPlcHdr"/>
        </w:types>
        <w:behaviors>
          <w:behavior w:val="content"/>
        </w:behaviors>
        <w:guid w:val="{39E25BDD-FDAB-4E8C-97FC-450EB6C0FF71}"/>
      </w:docPartPr>
      <w:docPartBody>
        <w:p w:rsidR="00AB4EE8" w:rsidRDefault="00AB4EE8"/>
      </w:docPartBody>
    </w:docPart>
    <w:docPart>
      <w:docPartPr>
        <w:name w:val="HLpat_DE_LetterheadRecitals"/>
        <w:style w:val="Normal"/>
        <w:category>
          <w:name w:val="HLpat"/>
          <w:gallery w:val="autoTxt"/>
        </w:category>
        <w:behaviors>
          <w:behavior w:val="content"/>
        </w:behaviors>
        <w:guid w:val="{27BAF6A6-6ECA-4615-9F27-D9748180BA7A}"/>
      </w:docPartPr>
      <w:docPartBody>
        <w:tbl>
          <w:tblPr>
            <w:tblW w:w="9781" w:type="dxa"/>
            <w:tblLayout w:type="fixed"/>
            <w:tblCellMar>
              <w:left w:w="0" w:type="dxa"/>
              <w:right w:w="0" w:type="dxa"/>
            </w:tblCellMar>
            <w:tblLook w:val="0000" w:firstRow="0" w:lastRow="0" w:firstColumn="0" w:lastColumn="0" w:noHBand="0" w:noVBand="0"/>
          </w:tblPr>
          <w:tblGrid>
            <w:gridCol w:w="5896"/>
            <w:gridCol w:w="3885"/>
          </w:tblGrid>
          <w:tr w:rsidR="00E501F3" w:rsidRPr="00EA4C51" w:rsidTr="003C5F4C">
            <w:trPr>
              <w:cantSplit/>
              <w:trHeight w:hRule="exact" w:val="1134"/>
            </w:trPr>
            <w:tc>
              <w:tcPr>
                <w:tcW w:w="5896" w:type="dxa"/>
              </w:tcPr>
              <w:p w:rsidR="00E501F3" w:rsidRPr="00D61812" w:rsidRDefault="00E501F3" w:rsidP="003C5F4C"/>
            </w:tc>
            <w:tc>
              <w:tcPr>
                <w:tcW w:w="3885" w:type="dxa"/>
                <w:vMerge w:val="restart"/>
              </w:tcPr>
              <w:p w:rsidR="00E501F3" w:rsidRPr="00D61812" w:rsidRDefault="00E501F3" w:rsidP="003C5F4C">
                <w:pPr>
                  <w:pStyle w:val="Address"/>
                  <w:tabs>
                    <w:tab w:val="clear" w:pos="459"/>
                    <w:tab w:val="left" w:pos="227"/>
                  </w:tabs>
                  <w:jc w:val="left"/>
                  <w:rPr>
                    <w:lang w:val="de-DE"/>
                  </w:rPr>
                </w:pPr>
                <w:r w:rsidRPr="00D61812">
                  <w:rPr>
                    <w:lang w:val="de-DE"/>
                  </w:rPr>
                  <w:t>Hogan Lovells International LLP</w:t>
                </w:r>
              </w:p>
              <w:sdt>
                <w:sdtPr>
                  <w:rPr>
                    <w:lang w:val="de-DE"/>
                  </w:rPr>
                  <w:alias w:val="Firm Address"/>
                  <w:tag w:val="Firm Address"/>
                  <w:id w:val="1725094810"/>
                  <w:placeholder>
                    <w:docPart w:val="2BFFD3F1771245B5BE4E3228C57660FA"/>
                  </w:placeholder>
                </w:sdtPr>
                <w:sdtEndPr/>
                <w:sdtContent>
                  <w:p w:rsidR="00E501F3" w:rsidRPr="00D61812" w:rsidRDefault="00E501F3" w:rsidP="003C5F4C">
                    <w:pPr>
                      <w:pStyle w:val="Address"/>
                      <w:tabs>
                        <w:tab w:val="clear" w:pos="459"/>
                        <w:tab w:val="left" w:pos="227"/>
                      </w:tabs>
                      <w:jc w:val="left"/>
                      <w:rPr>
                        <w:lang w:val="de-DE"/>
                      </w:rPr>
                    </w:pPr>
                    <w:r>
                      <w:rPr>
                        <w:lang w:val="de-DE"/>
                      </w:rPr>
                      <w:t>Dreischeibenhaus 1</w:t>
                    </w:r>
                    <w:r w:rsidRPr="00D61812">
                      <w:rPr>
                        <w:lang w:val="de-DE"/>
                      </w:rPr>
                      <w:t>, 40</w:t>
                    </w:r>
                    <w:r>
                      <w:rPr>
                        <w:lang w:val="de-DE"/>
                      </w:rPr>
                      <w:t>211</w:t>
                    </w:r>
                    <w:r w:rsidRPr="00D61812">
                      <w:rPr>
                        <w:lang w:val="de-DE"/>
                      </w:rPr>
                      <w:t xml:space="preserve"> Dusseldorf</w:t>
                    </w:r>
                  </w:p>
                  <w:p w:rsidR="00E501F3" w:rsidRPr="00D61812" w:rsidRDefault="00E501F3" w:rsidP="003C5F4C">
                    <w:pPr>
                      <w:pStyle w:val="Address"/>
                      <w:tabs>
                        <w:tab w:val="clear" w:pos="459"/>
                        <w:tab w:val="left" w:pos="227"/>
                      </w:tabs>
                      <w:jc w:val="left"/>
                      <w:rPr>
                        <w:lang w:val="de-DE"/>
                      </w:rPr>
                    </w:pPr>
                    <w:r w:rsidRPr="00D61812">
                      <w:rPr>
                        <w:lang w:val="de-DE"/>
                      </w:rPr>
                      <w:t>Postfach 32 07 35, 40422 Dusseldorf</w:t>
                    </w:r>
                  </w:p>
                  <w:p w:rsidR="00E501F3" w:rsidRPr="00D61812" w:rsidRDefault="00E501F3" w:rsidP="003C5F4C">
                    <w:pPr>
                      <w:pStyle w:val="Address"/>
                      <w:tabs>
                        <w:tab w:val="clear" w:pos="459"/>
                        <w:tab w:val="left" w:pos="227"/>
                      </w:tabs>
                      <w:jc w:val="left"/>
                      <w:rPr>
                        <w:lang w:val="de-DE"/>
                      </w:rPr>
                    </w:pPr>
                    <w:r w:rsidRPr="00D61812">
                      <w:rPr>
                        <w:lang w:val="de-DE"/>
                      </w:rPr>
                      <w:t>T  +49 211 13 68 0</w:t>
                    </w:r>
                  </w:p>
                  <w:p w:rsidR="00E501F3" w:rsidRPr="00D61812" w:rsidRDefault="00E501F3" w:rsidP="003C5F4C">
                    <w:pPr>
                      <w:pStyle w:val="Address"/>
                      <w:tabs>
                        <w:tab w:val="clear" w:pos="459"/>
                        <w:tab w:val="left" w:pos="227"/>
                      </w:tabs>
                      <w:jc w:val="left"/>
                      <w:rPr>
                        <w:lang w:val="de-DE"/>
                      </w:rPr>
                    </w:pPr>
                    <w:r w:rsidRPr="00D61812">
                      <w:rPr>
                        <w:lang w:val="de-DE"/>
                      </w:rPr>
                      <w:t>F  +49 211 13 68 100</w:t>
                    </w:r>
                  </w:p>
                  <w:p w:rsidR="00E501F3" w:rsidRPr="00D61812" w:rsidRDefault="00E501F3" w:rsidP="003C5F4C">
                    <w:pPr>
                      <w:pStyle w:val="Address"/>
                      <w:tabs>
                        <w:tab w:val="clear" w:pos="459"/>
                        <w:tab w:val="left" w:pos="227"/>
                      </w:tabs>
                      <w:jc w:val="left"/>
                      <w:rPr>
                        <w:lang w:val="de-DE"/>
                      </w:rPr>
                    </w:pPr>
                    <w:r w:rsidRPr="00D61812">
                      <w:rPr>
                        <w:lang w:val="de-DE"/>
                      </w:rPr>
                      <w:t>www.hoganlovells.com</w:t>
                    </w:r>
                  </w:p>
                </w:sdtContent>
              </w:sdt>
            </w:tc>
          </w:tr>
          <w:tr w:rsidR="00E501F3" w:rsidRPr="00EA4C51" w:rsidTr="003C5F4C">
            <w:trPr>
              <w:cantSplit/>
              <w:trHeight w:val="567"/>
            </w:trPr>
            <w:tc>
              <w:tcPr>
                <w:tcW w:w="5896" w:type="dxa"/>
              </w:tcPr>
              <w:p w:rsidR="00E501F3" w:rsidRPr="00D61812" w:rsidRDefault="00E501F3" w:rsidP="003C5F4C">
                <w:pPr>
                  <w:rPr>
                    <w:lang w:val="de-DE"/>
                  </w:rPr>
                </w:pPr>
              </w:p>
            </w:tc>
            <w:tc>
              <w:tcPr>
                <w:tcW w:w="3885" w:type="dxa"/>
                <w:vMerge/>
              </w:tcPr>
              <w:p w:rsidR="00E501F3" w:rsidRPr="00D61812" w:rsidRDefault="00E501F3" w:rsidP="003C5F4C">
                <w:pPr>
                  <w:tabs>
                    <w:tab w:val="left" w:pos="459"/>
                  </w:tabs>
                  <w:ind w:right="-109"/>
                  <w:rPr>
                    <w:lang w:val="de-DE"/>
                  </w:rPr>
                </w:pPr>
              </w:p>
            </w:tc>
          </w:tr>
          <w:tr w:rsidR="00E501F3" w:rsidRPr="00EA4C51" w:rsidTr="003C5F4C">
            <w:trPr>
              <w:cantSplit/>
              <w:trHeight w:val="340"/>
            </w:trPr>
            <w:tc>
              <w:tcPr>
                <w:tcW w:w="5896" w:type="dxa"/>
              </w:tcPr>
              <w:p w:rsidR="00E501F3" w:rsidRPr="00D61812" w:rsidRDefault="00E501F3" w:rsidP="003C5F4C">
                <w:pPr>
                  <w:rPr>
                    <w:lang w:val="de-DE"/>
                  </w:rPr>
                </w:pPr>
              </w:p>
            </w:tc>
            <w:tc>
              <w:tcPr>
                <w:tcW w:w="3885" w:type="dxa"/>
                <w:vAlign w:val="center"/>
              </w:tcPr>
              <w:p w:rsidR="00E501F3" w:rsidRPr="00D61812" w:rsidRDefault="00E501F3" w:rsidP="003C5F4C">
                <w:pPr>
                  <w:ind w:right="-109"/>
                  <w:rPr>
                    <w:lang w:val="de-DE"/>
                  </w:rPr>
                </w:pPr>
              </w:p>
            </w:tc>
          </w:tr>
          <w:tr w:rsidR="00E501F3" w:rsidRPr="00D61812" w:rsidTr="003C5F4C">
            <w:trPr>
              <w:cantSplit/>
              <w:trHeight w:val="1985"/>
            </w:trPr>
            <w:tc>
              <w:tcPr>
                <w:tcW w:w="5896" w:type="dxa"/>
              </w:tcPr>
              <w:p w:rsidR="00E501F3" w:rsidRPr="00EA4C51" w:rsidRDefault="00E501F3" w:rsidP="003C5F4C">
                <w:pPr>
                  <w:pStyle w:val="HLpat-Body-B0"/>
                  <w:rPr>
                    <w:lang w:val="de-DE"/>
                  </w:rPr>
                </w:pPr>
                <w:r w:rsidRPr="00EA4C51">
                  <w:rPr>
                    <w:lang w:val="de-DE"/>
                  </w:rPr>
                  <w:t>CMS Einreichung</w:t>
                </w:r>
              </w:p>
              <w:sdt>
                <w:sdtPr>
                  <w:rPr>
                    <w:rFonts w:cs="Arial"/>
                  </w:rPr>
                  <w:alias w:val="Court Address"/>
                  <w:tag w:val="Court Address"/>
                  <w:id w:val="187113772"/>
                  <w:placeholder>
                    <w:docPart w:val="2BFFD3F1771245B5BE4E3228C57660FA"/>
                  </w:placeholder>
                </w:sdtPr>
                <w:sdtEndPr/>
                <w:sdtContent>
                  <w:p w:rsidR="00E501F3" w:rsidRPr="00EA4C51" w:rsidRDefault="00E501F3" w:rsidP="003C5F4C">
                    <w:pPr>
                      <w:rPr>
                        <w:rFonts w:cs="Arial"/>
                        <w:lang w:val="de-DE"/>
                      </w:rPr>
                    </w:pPr>
                    <w:r w:rsidRPr="00EA4C51">
                      <w:rPr>
                        <w:rFonts w:cs="Arial"/>
                        <w:lang w:val="de-DE"/>
                      </w:rPr>
                      <w:t>Einheitliches Patentgericht</w:t>
                    </w:r>
                  </w:p>
                  <w:p w:rsidR="00E501F3" w:rsidRPr="00EA4C51" w:rsidRDefault="00E501F3" w:rsidP="003C5F4C">
                    <w:pPr>
                      <w:rPr>
                        <w:rFonts w:cs="Arial"/>
                        <w:lang w:val="de-DE"/>
                      </w:rPr>
                    </w:pPr>
                    <w:r w:rsidRPr="00EA4C51">
                      <w:rPr>
                        <w:rFonts w:cs="Arial"/>
                        <w:lang w:val="de-DE"/>
                      </w:rPr>
                      <w:t>Lokalkammer München</w:t>
                    </w:r>
                  </w:p>
                  <w:p w:rsidR="00E501F3" w:rsidRPr="00DD6E66" w:rsidRDefault="00E501F3" w:rsidP="003C5F4C">
                    <w:pPr>
                      <w:rPr>
                        <w:rFonts w:cs="Arial"/>
                        <w:lang w:val="de-DE"/>
                      </w:rPr>
                    </w:pPr>
                    <w:r w:rsidRPr="00DD6E66">
                      <w:rPr>
                        <w:rFonts w:cs="Arial"/>
                        <w:lang w:val="de-DE"/>
                      </w:rPr>
                      <w:t>Denisstraße 3</w:t>
                    </w:r>
                  </w:p>
                  <w:p w:rsidR="00E501F3" w:rsidRPr="00D61812" w:rsidRDefault="00E501F3" w:rsidP="003C5F4C">
                    <w:pPr>
                      <w:rPr>
                        <w:lang w:val="de-DE"/>
                      </w:rPr>
                    </w:pPr>
                    <w:r>
                      <w:rPr>
                        <w:rFonts w:cs="Arial"/>
                      </w:rPr>
                      <w:t>80335 München</w:t>
                    </w:r>
                  </w:p>
                </w:sdtContent>
              </w:sdt>
            </w:tc>
            <w:tc>
              <w:tcPr>
                <w:tcW w:w="3885" w:type="dxa"/>
                <w:tcMar>
                  <w:right w:w="0" w:type="dxa"/>
                </w:tcMar>
              </w:tcPr>
              <w:sdt>
                <w:sdtPr>
                  <w:rPr>
                    <w:sz w:val="20"/>
                    <w:lang w:val="de-DE"/>
                  </w:rPr>
                  <w:alias w:val="Sender Details"/>
                  <w:tag w:val="Sender Details"/>
                  <w:id w:val="-573056230"/>
                  <w:placeholder>
                    <w:docPart w:val="2BFFD3F1771245B5BE4E3228C57660FA"/>
                  </w:placeholder>
                </w:sdtPr>
                <w:sdtEndPr>
                  <w:rPr>
                    <w:sz w:val="16"/>
                  </w:rPr>
                </w:sdtEndPr>
                <w:sdtContent>
                  <w:p w:rsidR="00E501F3" w:rsidRPr="004A3247" w:rsidRDefault="00E501F3" w:rsidP="003C5F4C">
                    <w:pPr>
                      <w:pStyle w:val="Address"/>
                      <w:tabs>
                        <w:tab w:val="clear" w:pos="459"/>
                        <w:tab w:val="left" w:pos="1304"/>
                        <w:tab w:val="left" w:pos="1758"/>
                      </w:tabs>
                      <w:rPr>
                        <w:sz w:val="20"/>
                      </w:rPr>
                    </w:pPr>
                    <w:r w:rsidRPr="004A3247">
                      <w:rPr>
                        <w:sz w:val="20"/>
                      </w:rPr>
                      <w:t>[Name]</w:t>
                    </w:r>
                  </w:p>
                  <w:p w:rsidR="00E501F3" w:rsidRPr="004A3247" w:rsidRDefault="00E501F3" w:rsidP="003C5F4C">
                    <w:pPr>
                      <w:pStyle w:val="Address"/>
                      <w:tabs>
                        <w:tab w:val="clear" w:pos="459"/>
                        <w:tab w:val="left" w:pos="1304"/>
                        <w:tab w:val="left" w:pos="1758"/>
                      </w:tabs>
                      <w:rPr>
                        <w:sz w:val="20"/>
                      </w:rPr>
                    </w:pPr>
                    <w:r w:rsidRPr="004A3247">
                      <w:rPr>
                        <w:sz w:val="20"/>
                      </w:rPr>
                      <w:t>[Position]</w:t>
                    </w:r>
                  </w:p>
                  <w:p w:rsidR="00E501F3" w:rsidRPr="004A3247" w:rsidRDefault="00E501F3" w:rsidP="003C5F4C">
                    <w:pPr>
                      <w:pStyle w:val="Address"/>
                      <w:tabs>
                        <w:tab w:val="clear" w:pos="459"/>
                        <w:tab w:val="left" w:pos="1304"/>
                        <w:tab w:val="left" w:pos="1758"/>
                      </w:tabs>
                      <w:rPr>
                        <w:sz w:val="14"/>
                        <w:szCs w:val="18"/>
                      </w:rPr>
                    </w:pPr>
                    <w:r w:rsidRPr="004A3247">
                      <w:t>T [phone number</w:t>
                    </w:r>
                  </w:p>
                  <w:p w:rsidR="00E501F3" w:rsidRPr="004A3247" w:rsidRDefault="00E501F3" w:rsidP="003C5F4C">
                    <w:pPr>
                      <w:pStyle w:val="Address"/>
                      <w:tabs>
                        <w:tab w:val="clear" w:pos="459"/>
                        <w:tab w:val="left" w:pos="1304"/>
                        <w:tab w:val="left" w:pos="1758"/>
                      </w:tabs>
                    </w:pPr>
                    <w:r w:rsidRPr="004A3247">
                      <w:t>[name.lastname]@hoganlovells.com</w:t>
                    </w:r>
                  </w:p>
                </w:sdtContent>
              </w:sdt>
              <w:p w:rsidR="00E501F3" w:rsidRPr="004A3247" w:rsidRDefault="00E501F3" w:rsidP="003C5F4C">
                <w:pPr>
                  <w:pStyle w:val="Address"/>
                  <w:tabs>
                    <w:tab w:val="clear" w:pos="459"/>
                    <w:tab w:val="left" w:pos="1304"/>
                    <w:tab w:val="left" w:pos="1758"/>
                  </w:tabs>
                </w:pPr>
              </w:p>
              <w:p w:rsidR="00E501F3" w:rsidRPr="004A3247" w:rsidRDefault="00E501F3" w:rsidP="003C5F4C">
                <w:pPr>
                  <w:pStyle w:val="Address"/>
                  <w:tabs>
                    <w:tab w:val="clear" w:pos="459"/>
                    <w:tab w:val="left" w:pos="1304"/>
                    <w:tab w:val="left" w:pos="1758"/>
                  </w:tabs>
                </w:pPr>
              </w:p>
              <w:p w:rsidR="00E501F3" w:rsidRDefault="00E501F3" w:rsidP="003C5F4C">
                <w:pPr>
                  <w:pStyle w:val="Address"/>
                  <w:tabs>
                    <w:tab w:val="clear" w:pos="459"/>
                    <w:tab w:val="left" w:pos="1304"/>
                    <w:tab w:val="left" w:pos="1758"/>
                  </w:tabs>
                </w:pPr>
                <w:r>
                  <w:t>Our ref</w:t>
                </w:r>
                <w:r>
                  <w:tab/>
                </w:r>
                <w:sdt>
                  <w:sdtPr>
                    <w:alias w:val="Our ref"/>
                    <w:tag w:val="Our ref"/>
                    <w:id w:val="-882014425"/>
                    <w:placeholder>
                      <w:docPart w:val="1908DC0E08384D908E8716A1FA093393"/>
                    </w:placeholder>
                  </w:sdtPr>
                  <w:sdtEndPr/>
                  <w:sdtContent>
                    <w:r>
                      <w:t xml:space="preserve"> </w:t>
                    </w:r>
                  </w:sdtContent>
                </w:sdt>
              </w:p>
              <w:p w:rsidR="00E501F3" w:rsidRDefault="00E501F3" w:rsidP="003C5F4C">
                <w:pPr>
                  <w:pStyle w:val="Address"/>
                  <w:tabs>
                    <w:tab w:val="clear" w:pos="459"/>
                    <w:tab w:val="left" w:pos="1304"/>
                    <w:tab w:val="left" w:pos="1758"/>
                  </w:tabs>
                </w:pPr>
                <w:r>
                  <w:t>Matter ref</w:t>
                </w:r>
                <w:r>
                  <w:tab/>
                </w:r>
              </w:p>
              <w:p w:rsidR="00E501F3" w:rsidRPr="00977C44" w:rsidRDefault="00E501F3" w:rsidP="003C5F4C">
                <w:pPr>
                  <w:pStyle w:val="Address"/>
                  <w:tabs>
                    <w:tab w:val="clear" w:pos="459"/>
                    <w:tab w:val="left" w:pos="1304"/>
                  </w:tabs>
                </w:pPr>
              </w:p>
              <w:sdt>
                <w:sdtPr>
                  <w:alias w:val="Document Date"/>
                  <w:tag w:val="Date"/>
                  <w:id w:val="941336257"/>
                  <w:placeholder>
                    <w:docPart w:val="4160434000504E3DBD954AC04DE01586"/>
                  </w:placeholder>
                  <w:text/>
                </w:sdtPr>
                <w:sdtEndPr/>
                <w:sdtContent>
                  <w:p w:rsidR="00E501F3" w:rsidRPr="00D61812" w:rsidRDefault="00E501F3" w:rsidP="003C5F4C">
                    <w:r>
                      <w:t>10 March 2026</w:t>
                    </w:r>
                  </w:p>
                </w:sdtContent>
              </w:sdt>
            </w:tc>
          </w:tr>
        </w:tbl>
        <w:p w:rsidR="00E501F3" w:rsidRDefault="00E501F3" w:rsidP="00722F2B">
          <w:pPr>
            <w:pStyle w:val="HLpat-Body-B0"/>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6237"/>
          </w:tblGrid>
          <w:tr w:rsidR="00E501F3" w:rsidTr="003C5F4C">
            <w:tc>
              <w:tcPr>
                <w:tcW w:w="2977" w:type="dxa"/>
              </w:tcPr>
              <w:p w:rsidR="00E501F3" w:rsidRPr="009E2138" w:rsidRDefault="00E501F3" w:rsidP="003C5F4C">
                <w:pPr>
                  <w:pStyle w:val="HLpat-Table-CaseInfo-Bold"/>
                </w:pPr>
                <w:r>
                  <w:t>Patentnummer</w:t>
                </w:r>
              </w:p>
            </w:tc>
            <w:tc>
              <w:tcPr>
                <w:tcW w:w="6237" w:type="dxa"/>
              </w:tcPr>
              <w:sdt>
                <w:sdtPr>
                  <w:alias w:val="PatentNo"/>
                  <w:tag w:val="PatentNo"/>
                  <w:id w:val="-1839064447"/>
                  <w:placeholder>
                    <w:docPart w:val="2BFFD3F1771245B5BE4E3228C57660FA"/>
                  </w:placeholder>
                </w:sdtPr>
                <w:sdtEndPr/>
                <w:sdtContent>
                  <w:p w:rsidR="00E501F3" w:rsidRPr="009E2138" w:rsidRDefault="00E501F3" w:rsidP="003C5F4C">
                    <w:pPr>
                      <w:pStyle w:val="HLpat-Body-B0"/>
                    </w:pPr>
                    <w:r>
                      <w:t>EP 1 234 567</w:t>
                    </w:r>
                  </w:p>
                </w:sdtContent>
              </w:sdt>
            </w:tc>
          </w:tr>
          <w:tr w:rsidR="00E501F3" w:rsidTr="003C5F4C">
            <w:tc>
              <w:tcPr>
                <w:tcW w:w="2977" w:type="dxa"/>
              </w:tcPr>
              <w:p w:rsidR="00E501F3" w:rsidRPr="00932BEC" w:rsidRDefault="00E501F3" w:rsidP="003C5F4C">
                <w:pPr>
                  <w:pStyle w:val="HLpat-Table-CaseInfo-Bold"/>
                </w:pPr>
                <w:r w:rsidRPr="00932BEC">
                  <w:t xml:space="preserve">UPC </w:t>
                </w:r>
                <w:r>
                  <w:t>Aktenzeichen</w:t>
                </w:r>
              </w:p>
            </w:tc>
            <w:tc>
              <w:tcPr>
                <w:tcW w:w="6237" w:type="dxa"/>
              </w:tcPr>
              <w:p w:rsidR="00E501F3" w:rsidRDefault="00E501F3" w:rsidP="003C5F4C">
                <w:pPr>
                  <w:pStyle w:val="Body0"/>
                </w:pPr>
              </w:p>
            </w:tc>
          </w:tr>
          <w:tr w:rsidR="00E501F3" w:rsidTr="003C5F4C">
            <w:tc>
              <w:tcPr>
                <w:tcW w:w="2977" w:type="dxa"/>
              </w:tcPr>
              <w:p w:rsidR="00E501F3" w:rsidRDefault="00E501F3" w:rsidP="003C5F4C">
                <w:pPr>
                  <w:pStyle w:val="HLpat-Body-B0"/>
                </w:pPr>
                <w:r>
                  <w:t>Verfahrensnummer</w:t>
                </w:r>
              </w:p>
            </w:tc>
            <w:tc>
              <w:tcPr>
                <w:tcW w:w="6237" w:type="dxa"/>
              </w:tcPr>
              <w:sdt>
                <w:sdtPr>
                  <w:alias w:val="UPC CaseNo"/>
                  <w:tag w:val="UPC CaseNo"/>
                  <w:id w:val="444040132"/>
                  <w:placeholder>
                    <w:docPart w:val="2BFFD3F1771245B5BE4E3228C57660FA"/>
                  </w:placeholder>
                </w:sdtPr>
                <w:sdtEndPr/>
                <w:sdtContent>
                  <w:p w:rsidR="00E501F3" w:rsidRDefault="00E501F3" w:rsidP="003C5F4C">
                    <w:pPr>
                      <w:pStyle w:val="HLpat-Body-B0"/>
                    </w:pPr>
                    <w:r>
                      <w:t>UPC_CFI_</w:t>
                    </w:r>
                  </w:p>
                </w:sdtContent>
              </w:sdt>
            </w:tc>
          </w:tr>
        </w:tbl>
        <w:p w:rsidR="00E501F3" w:rsidRDefault="00E501F3" w:rsidP="00722F2B">
          <w:pPr>
            <w:pStyle w:val="HLpat-Body-B0"/>
          </w:pPr>
        </w:p>
        <w:p w:rsidR="00E501F3" w:rsidRPr="00D31B71" w:rsidRDefault="00E501F3" w:rsidP="00722F2B">
          <w:pPr>
            <w:pStyle w:val="HLpat-Table-Header-Title"/>
          </w:pPr>
          <w:r>
            <w:t>Titel der Eingabe</w:t>
          </w:r>
        </w:p>
        <w:p w:rsidR="00E501F3" w:rsidRPr="00562BE4" w:rsidRDefault="00E501F3" w:rsidP="00722F2B">
          <w:pPr>
            <w:pStyle w:val="HLpat-Table-Header-Subtitle"/>
          </w:pPr>
          <w:r>
            <w:t>Sub-Titel der Eingabe</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71"/>
            <w:gridCol w:w="6001"/>
          </w:tblGrid>
          <w:tr w:rsidR="00E501F3" w:rsidTr="003C5F4C">
            <w:tc>
              <w:tcPr>
                <w:tcW w:w="3071" w:type="dxa"/>
              </w:tcPr>
              <w:p w:rsidR="00E501F3" w:rsidRPr="008800CA" w:rsidRDefault="00E501F3" w:rsidP="003C5F4C">
                <w:pPr>
                  <w:pStyle w:val="HLpat-Body-B0"/>
                </w:pPr>
                <w:r>
                  <w:t>In der Sache</w:t>
                </w:r>
              </w:p>
            </w:tc>
            <w:tc>
              <w:tcPr>
                <w:tcW w:w="6001" w:type="dxa"/>
              </w:tcPr>
              <w:p w:rsidR="00E501F3" w:rsidRPr="009E2138" w:rsidRDefault="00E501F3" w:rsidP="003C5F4C">
                <w:pPr>
                  <w:pStyle w:val="Body0"/>
                </w:pPr>
              </w:p>
            </w:tc>
          </w:tr>
          <w:tr w:rsidR="00E501F3" w:rsidTr="003C5F4C">
            <w:tc>
              <w:tcPr>
                <w:tcW w:w="9072" w:type="dxa"/>
                <w:gridSpan w:val="2"/>
              </w:tcPr>
              <w:p w:rsidR="00E501F3" w:rsidRPr="0028289C" w:rsidRDefault="00E501F3" w:rsidP="003C5F4C">
                <w:pPr>
                  <w:pStyle w:val="HLpat-Table-Recitals-Party"/>
                  <w:numPr>
                    <w:ilvl w:val="0"/>
                    <w:numId w:val="0"/>
                  </w:numPr>
                  <w:ind w:left="567" w:hanging="567"/>
                </w:pPr>
                <w:r>
                  <w:t>Proaktive Partei</w:t>
                </w:r>
              </w:p>
            </w:tc>
          </w:tr>
          <w:tr w:rsidR="00E501F3" w:rsidTr="003C5F4C">
            <w:tc>
              <w:tcPr>
                <w:tcW w:w="3071" w:type="dxa"/>
              </w:tcPr>
              <w:p w:rsidR="00E501F3" w:rsidRDefault="00E501F3" w:rsidP="003C5F4C">
                <w:pPr>
                  <w:pStyle w:val="Body0"/>
                </w:pPr>
              </w:p>
            </w:tc>
            <w:tc>
              <w:tcPr>
                <w:tcW w:w="6001" w:type="dxa"/>
              </w:tcPr>
              <w:p w:rsidR="00E501F3" w:rsidRPr="008800CA" w:rsidRDefault="00E501F3" w:rsidP="003C5F4C">
                <w:pPr>
                  <w:pStyle w:val="HLpat-Table-Recitals-PartyDetails"/>
                </w:pPr>
                <w:r>
                  <w:t>Details der proaktiven Partei</w:t>
                </w:r>
              </w:p>
            </w:tc>
          </w:tr>
          <w:tr w:rsidR="00E501F3" w:rsidTr="003C5F4C">
            <w:tc>
              <w:tcPr>
                <w:tcW w:w="3071" w:type="dxa"/>
              </w:tcPr>
              <w:p w:rsidR="00E501F3" w:rsidRDefault="00E501F3" w:rsidP="003C5F4C">
                <w:pPr>
                  <w:pStyle w:val="HLpat-Body-B0"/>
                </w:pPr>
              </w:p>
            </w:tc>
            <w:tc>
              <w:tcPr>
                <w:tcW w:w="6001" w:type="dxa"/>
              </w:tcPr>
              <w:p w:rsidR="00E501F3" w:rsidRPr="00F62A50" w:rsidRDefault="00E501F3" w:rsidP="003C5F4C">
                <w:pPr>
                  <w:pStyle w:val="HLpat-Table-Recitals-PartyRoles"/>
                </w:pPr>
                <w:r>
                  <w:t>– Rollen der Proaktiven Partei –</w:t>
                </w:r>
              </w:p>
            </w:tc>
          </w:tr>
          <w:tr w:rsidR="00E501F3" w:rsidTr="003C5F4C">
            <w:tc>
              <w:tcPr>
                <w:tcW w:w="3071" w:type="dxa"/>
              </w:tcPr>
              <w:p w:rsidR="00E501F3" w:rsidRPr="008800CA" w:rsidRDefault="00E501F3" w:rsidP="003C5F4C">
                <w:pPr>
                  <w:pStyle w:val="HLpat-Body-B0"/>
                </w:pPr>
                <w:r>
                  <w:t>vertreten von</w:t>
                </w:r>
              </w:p>
            </w:tc>
            <w:tc>
              <w:tcPr>
                <w:tcW w:w="6001" w:type="dxa"/>
              </w:tcPr>
              <w:p w:rsidR="00E501F3" w:rsidRPr="008800CA" w:rsidRDefault="00E501F3" w:rsidP="003C5F4C">
                <w:pPr>
                  <w:pStyle w:val="HLpat-Table-Recitals-PartyDetails"/>
                </w:pPr>
                <w:r>
                  <w:t>Vertreterdetails (Name, Adresse etc)</w:t>
                </w:r>
              </w:p>
            </w:tc>
          </w:tr>
          <w:tr w:rsidR="00E501F3" w:rsidTr="003C5F4C">
            <w:tc>
              <w:tcPr>
                <w:tcW w:w="3071" w:type="dxa"/>
              </w:tcPr>
              <w:p w:rsidR="00E501F3" w:rsidRDefault="00E501F3" w:rsidP="003C5F4C">
                <w:pPr>
                  <w:pStyle w:val="HLpat-Table-Recitals-Sequencers"/>
                  <w:rPr>
                    <w:rFonts w:hint="eastAsia"/>
                  </w:rPr>
                </w:pPr>
                <w:r>
                  <w:t>gegen</w:t>
                </w:r>
              </w:p>
            </w:tc>
            <w:tc>
              <w:tcPr>
                <w:tcW w:w="6001" w:type="dxa"/>
              </w:tcPr>
              <w:p w:rsidR="00E501F3" w:rsidRDefault="00E501F3" w:rsidP="003C5F4C">
                <w:pPr>
                  <w:pStyle w:val="Body0"/>
                </w:pPr>
              </w:p>
            </w:tc>
          </w:tr>
          <w:tr w:rsidR="00E501F3" w:rsidTr="003C5F4C">
            <w:tc>
              <w:tcPr>
                <w:tcW w:w="9072" w:type="dxa"/>
                <w:gridSpan w:val="2"/>
              </w:tcPr>
              <w:p w:rsidR="00E501F3" w:rsidRPr="0028289C" w:rsidRDefault="00E501F3" w:rsidP="00E501F3">
                <w:pPr>
                  <w:pStyle w:val="HLpat-Table-Recitals-Party"/>
                </w:pPr>
                <w:r>
                  <w:t>Reaktive Partei 1</w:t>
                </w:r>
              </w:p>
            </w:tc>
          </w:tr>
          <w:tr w:rsidR="00E501F3" w:rsidTr="003C5F4C">
            <w:tc>
              <w:tcPr>
                <w:tcW w:w="3071" w:type="dxa"/>
              </w:tcPr>
              <w:p w:rsidR="00E501F3" w:rsidRDefault="00E501F3" w:rsidP="003C5F4C">
                <w:pPr>
                  <w:pStyle w:val="HLpat-Table-Recitals-Party"/>
                  <w:numPr>
                    <w:ilvl w:val="0"/>
                    <w:numId w:val="0"/>
                  </w:numPr>
                  <w:ind w:left="567" w:hanging="567"/>
                </w:pPr>
              </w:p>
            </w:tc>
            <w:tc>
              <w:tcPr>
                <w:tcW w:w="6001" w:type="dxa"/>
              </w:tcPr>
              <w:p w:rsidR="00E501F3" w:rsidRPr="008800CA" w:rsidRDefault="00E501F3" w:rsidP="003C5F4C">
                <w:pPr>
                  <w:pStyle w:val="HLpat-Table-Recitals-PartyDetails"/>
                </w:pPr>
                <w:r>
                  <w:t>Details der reaktiven Partei 1</w:t>
                </w:r>
              </w:p>
            </w:tc>
          </w:tr>
          <w:tr w:rsidR="00E501F3" w:rsidTr="003C5F4C">
            <w:tc>
              <w:tcPr>
                <w:tcW w:w="3071" w:type="dxa"/>
              </w:tcPr>
              <w:p w:rsidR="00E501F3" w:rsidRDefault="00E501F3" w:rsidP="003C5F4C">
                <w:pPr>
                  <w:pStyle w:val="Body0"/>
                </w:pPr>
              </w:p>
            </w:tc>
            <w:tc>
              <w:tcPr>
                <w:tcW w:w="6001" w:type="dxa"/>
              </w:tcPr>
              <w:p w:rsidR="00E501F3" w:rsidRPr="0028289C" w:rsidRDefault="00E501F3" w:rsidP="003C5F4C">
                <w:pPr>
                  <w:pStyle w:val="HLpat-Table-Recitals-PartyRoles"/>
                </w:pPr>
                <w:r>
                  <w:t>– Rollen der Reaktiven Partei 1–</w:t>
                </w:r>
              </w:p>
            </w:tc>
          </w:tr>
          <w:tr w:rsidR="00E501F3" w:rsidTr="003C5F4C">
            <w:tc>
              <w:tcPr>
                <w:tcW w:w="9072" w:type="dxa"/>
                <w:gridSpan w:val="2"/>
              </w:tcPr>
              <w:p w:rsidR="00E501F3" w:rsidRPr="0028289C" w:rsidRDefault="00E501F3" w:rsidP="00E501F3">
                <w:pPr>
                  <w:pStyle w:val="HLpat-Table-Recitals-Party"/>
                  <w:numPr>
                    <w:ilvl w:val="0"/>
                    <w:numId w:val="1"/>
                  </w:numPr>
                </w:pPr>
                <w:r>
                  <w:t>Reaktive Partei 2</w:t>
                </w:r>
              </w:p>
            </w:tc>
          </w:tr>
          <w:tr w:rsidR="00E501F3" w:rsidTr="003C5F4C">
            <w:tc>
              <w:tcPr>
                <w:tcW w:w="3071" w:type="dxa"/>
              </w:tcPr>
              <w:p w:rsidR="00E501F3" w:rsidRDefault="00E501F3" w:rsidP="003C5F4C">
                <w:pPr>
                  <w:pStyle w:val="Body0"/>
                </w:pPr>
              </w:p>
            </w:tc>
            <w:tc>
              <w:tcPr>
                <w:tcW w:w="6001" w:type="dxa"/>
              </w:tcPr>
              <w:p w:rsidR="00E501F3" w:rsidRPr="008800CA" w:rsidRDefault="00E501F3" w:rsidP="003C5F4C">
                <w:pPr>
                  <w:pStyle w:val="HLpat-Table-Recitals-PartyDetails"/>
                </w:pPr>
                <w:r>
                  <w:t>Details der reaktiven Partei 2</w:t>
                </w:r>
              </w:p>
            </w:tc>
          </w:tr>
          <w:tr w:rsidR="00E501F3" w:rsidTr="003C5F4C">
            <w:tc>
              <w:tcPr>
                <w:tcW w:w="3071" w:type="dxa"/>
              </w:tcPr>
              <w:p w:rsidR="00E501F3" w:rsidRDefault="00E501F3" w:rsidP="003C5F4C">
                <w:pPr>
                  <w:pStyle w:val="Body0"/>
                </w:pPr>
              </w:p>
            </w:tc>
            <w:tc>
              <w:tcPr>
                <w:tcW w:w="6001" w:type="dxa"/>
              </w:tcPr>
              <w:p w:rsidR="00E501F3" w:rsidRPr="0028289C" w:rsidRDefault="00E501F3" w:rsidP="003C5F4C">
                <w:pPr>
                  <w:pStyle w:val="HLpat-Table-Recitals-PartyRoles"/>
                </w:pPr>
                <w:r>
                  <w:t>– Rollen der Reaktiven Partei 2–</w:t>
                </w:r>
              </w:p>
            </w:tc>
          </w:tr>
          <w:tr w:rsidR="00E501F3" w:rsidRPr="00EA4C51" w:rsidTr="003C5F4C">
            <w:tc>
              <w:tcPr>
                <w:tcW w:w="3071" w:type="dxa"/>
              </w:tcPr>
              <w:p w:rsidR="00E501F3" w:rsidRPr="008800CA" w:rsidRDefault="00E501F3" w:rsidP="003C5F4C">
                <w:pPr>
                  <w:pStyle w:val="HLpat-Body-B0"/>
                </w:pPr>
                <w:r>
                  <w:t>vertreten von</w:t>
                </w:r>
              </w:p>
            </w:tc>
            <w:tc>
              <w:tcPr>
                <w:tcW w:w="6001" w:type="dxa"/>
              </w:tcPr>
              <w:p w:rsidR="00E501F3" w:rsidRPr="00EA4C51" w:rsidRDefault="00E501F3" w:rsidP="003C5F4C">
                <w:pPr>
                  <w:pStyle w:val="HLpat-Table-Recitals-PartyDetails"/>
                  <w:rPr>
                    <w:lang w:val="de-DE"/>
                  </w:rPr>
                </w:pPr>
                <w:r w:rsidRPr="00EA4C51">
                  <w:rPr>
                    <w:lang w:val="de-DE"/>
                  </w:rPr>
                  <w:t>Vertreterdetails (Name, Adresse etc)</w:t>
                </w:r>
              </w:p>
              <w:p w:rsidR="00E501F3" w:rsidRPr="00EA4C51" w:rsidRDefault="00E501F3" w:rsidP="003C5F4C">
                <w:pPr>
                  <w:pStyle w:val="HLpat-Table-Recitals-PartyDetails"/>
                  <w:rPr>
                    <w:lang w:val="de-DE"/>
                  </w:rPr>
                </w:pPr>
                <w:r w:rsidRPr="00EA4C51">
                  <w:rPr>
                    <w:lang w:val="de-DE"/>
                  </w:rPr>
                  <w:t>Elektronische Zustelladresse: upc-hub@hoganlovells.com</w:t>
                </w:r>
              </w:p>
            </w:tc>
          </w:tr>
          <w:tr w:rsidR="00E501F3" w:rsidRPr="00EA4C51" w:rsidTr="003C5F4C">
            <w:tc>
              <w:tcPr>
                <w:tcW w:w="9072" w:type="dxa"/>
                <w:gridSpan w:val="2"/>
              </w:tcPr>
              <w:p w:rsidR="00E501F3" w:rsidRPr="00EA4C51" w:rsidRDefault="00E501F3" w:rsidP="003C5F4C">
                <w:pPr>
                  <w:pStyle w:val="HLpat-Table-Recitals-Sequencers"/>
                  <w:rPr>
                    <w:rFonts w:hint="eastAsia"/>
                    <w:lang w:val="de-DE"/>
                  </w:rPr>
                </w:pPr>
                <w:r w:rsidRPr="00EA4C51">
                  <w:rPr>
                    <w:lang w:val="de-DE"/>
                  </w:rPr>
                  <w:t>betreffend angebliche Patentverlet</w:t>
                </w:r>
                <w:r>
                  <w:rPr>
                    <w:lang w:val="de-DE"/>
                  </w:rPr>
                  <w:t>zung</w:t>
                </w:r>
              </w:p>
            </w:tc>
          </w:tr>
        </w:tbl>
        <w:p w:rsidR="00AB4EE8" w:rsidRDefault="00AB4EE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Kaiti">
    <w:altName w:val="Arial Unicode MS"/>
    <w:charset w:val="86"/>
    <w:family w:val="auto"/>
    <w:pitch w:val="variable"/>
    <w:sig w:usb0="00000287" w:usb1="080F0000" w:usb2="00000010" w:usb3="00000000" w:csb0="0004009F" w:csb1="00000000"/>
  </w:font>
  <w:font w:name="Arial 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D130B8"/>
    <w:multiLevelType w:val="hybridMultilevel"/>
    <w:tmpl w:val="BE2C5708"/>
    <w:lvl w:ilvl="0" w:tplc="30CA27FE">
      <w:start w:val="1"/>
      <w:numFmt w:val="decimal"/>
      <w:pStyle w:val="HLpat-Table-Recitals-Party"/>
      <w:suff w:val="space"/>
      <w:lvlText w:val="%1."/>
      <w:lvlJc w:val="left"/>
      <w:pPr>
        <w:ind w:left="567" w:hanging="56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8720729">
    <w:abstractNumId w:val="0"/>
  </w:num>
  <w:num w:numId="2" w16cid:durableId="2105805123">
    <w:abstractNumId w:val="0"/>
    <w:lvlOverride w:ilvl="0">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A85"/>
    <w:rsid w:val="00031908"/>
    <w:rsid w:val="00055124"/>
    <w:rsid w:val="00063C19"/>
    <w:rsid w:val="000668D2"/>
    <w:rsid w:val="000708D3"/>
    <w:rsid w:val="00076FCB"/>
    <w:rsid w:val="0009027F"/>
    <w:rsid w:val="0009057F"/>
    <w:rsid w:val="000A329A"/>
    <w:rsid w:val="000A53D3"/>
    <w:rsid w:val="000A671E"/>
    <w:rsid w:val="000B2510"/>
    <w:rsid w:val="000B3185"/>
    <w:rsid w:val="000B7875"/>
    <w:rsid w:val="000C2E11"/>
    <w:rsid w:val="000C46C8"/>
    <w:rsid w:val="000C5F68"/>
    <w:rsid w:val="000C6B5C"/>
    <w:rsid w:val="000E6327"/>
    <w:rsid w:val="000E7B70"/>
    <w:rsid w:val="000F0F8E"/>
    <w:rsid w:val="000F1704"/>
    <w:rsid w:val="000F3B1F"/>
    <w:rsid w:val="000F3FA4"/>
    <w:rsid w:val="00103958"/>
    <w:rsid w:val="0011314A"/>
    <w:rsid w:val="00115E8F"/>
    <w:rsid w:val="00124770"/>
    <w:rsid w:val="001408C9"/>
    <w:rsid w:val="00144333"/>
    <w:rsid w:val="0015028F"/>
    <w:rsid w:val="001512CA"/>
    <w:rsid w:val="00153246"/>
    <w:rsid w:val="00164545"/>
    <w:rsid w:val="001732BF"/>
    <w:rsid w:val="001753D4"/>
    <w:rsid w:val="0019001B"/>
    <w:rsid w:val="00193668"/>
    <w:rsid w:val="001A5703"/>
    <w:rsid w:val="001A6532"/>
    <w:rsid w:val="001B2629"/>
    <w:rsid w:val="001B40A2"/>
    <w:rsid w:val="001C4C1D"/>
    <w:rsid w:val="001C64D5"/>
    <w:rsid w:val="001D32B7"/>
    <w:rsid w:val="001D7783"/>
    <w:rsid w:val="001E1578"/>
    <w:rsid w:val="001E7219"/>
    <w:rsid w:val="001F18B4"/>
    <w:rsid w:val="001F29E6"/>
    <w:rsid w:val="001F4469"/>
    <w:rsid w:val="00201AC9"/>
    <w:rsid w:val="00215B71"/>
    <w:rsid w:val="0022668B"/>
    <w:rsid w:val="0023372D"/>
    <w:rsid w:val="00234D6E"/>
    <w:rsid w:val="00245DCA"/>
    <w:rsid w:val="0026264A"/>
    <w:rsid w:val="00280B7B"/>
    <w:rsid w:val="002879E2"/>
    <w:rsid w:val="00293782"/>
    <w:rsid w:val="00293FFE"/>
    <w:rsid w:val="002950BA"/>
    <w:rsid w:val="002B27A4"/>
    <w:rsid w:val="002B7EB8"/>
    <w:rsid w:val="002C5811"/>
    <w:rsid w:val="002D566B"/>
    <w:rsid w:val="002D68F8"/>
    <w:rsid w:val="002E27A5"/>
    <w:rsid w:val="0030126D"/>
    <w:rsid w:val="003109A3"/>
    <w:rsid w:val="00316337"/>
    <w:rsid w:val="0031746D"/>
    <w:rsid w:val="00352611"/>
    <w:rsid w:val="00365224"/>
    <w:rsid w:val="00373869"/>
    <w:rsid w:val="00391CA3"/>
    <w:rsid w:val="003A160A"/>
    <w:rsid w:val="003A5079"/>
    <w:rsid w:val="003E1944"/>
    <w:rsid w:val="003E5749"/>
    <w:rsid w:val="003F144B"/>
    <w:rsid w:val="004016DD"/>
    <w:rsid w:val="004200AE"/>
    <w:rsid w:val="0042474E"/>
    <w:rsid w:val="0045390B"/>
    <w:rsid w:val="00462ADC"/>
    <w:rsid w:val="004746F4"/>
    <w:rsid w:val="00486165"/>
    <w:rsid w:val="00494D43"/>
    <w:rsid w:val="004A65A2"/>
    <w:rsid w:val="004B491D"/>
    <w:rsid w:val="004B5334"/>
    <w:rsid w:val="004D5788"/>
    <w:rsid w:val="004D76D0"/>
    <w:rsid w:val="004E358E"/>
    <w:rsid w:val="004E3FD0"/>
    <w:rsid w:val="004F23E3"/>
    <w:rsid w:val="005121BB"/>
    <w:rsid w:val="00512D3E"/>
    <w:rsid w:val="0054021F"/>
    <w:rsid w:val="005422B6"/>
    <w:rsid w:val="005625BB"/>
    <w:rsid w:val="00563AD8"/>
    <w:rsid w:val="00565C88"/>
    <w:rsid w:val="00566FA3"/>
    <w:rsid w:val="00574426"/>
    <w:rsid w:val="00577C68"/>
    <w:rsid w:val="005936A9"/>
    <w:rsid w:val="005A3537"/>
    <w:rsid w:val="005A4101"/>
    <w:rsid w:val="005C3B59"/>
    <w:rsid w:val="005C5405"/>
    <w:rsid w:val="005D257E"/>
    <w:rsid w:val="005D44AC"/>
    <w:rsid w:val="005D5167"/>
    <w:rsid w:val="005E1A6E"/>
    <w:rsid w:val="00600DE2"/>
    <w:rsid w:val="00601A64"/>
    <w:rsid w:val="0060266A"/>
    <w:rsid w:val="006164EE"/>
    <w:rsid w:val="00617768"/>
    <w:rsid w:val="00647031"/>
    <w:rsid w:val="0065632C"/>
    <w:rsid w:val="0066205C"/>
    <w:rsid w:val="00664754"/>
    <w:rsid w:val="00664F12"/>
    <w:rsid w:val="0066731D"/>
    <w:rsid w:val="006B5B39"/>
    <w:rsid w:val="006C5D9F"/>
    <w:rsid w:val="006D237F"/>
    <w:rsid w:val="006E08E4"/>
    <w:rsid w:val="0070440C"/>
    <w:rsid w:val="007130DB"/>
    <w:rsid w:val="00721559"/>
    <w:rsid w:val="00724FAE"/>
    <w:rsid w:val="00727256"/>
    <w:rsid w:val="0073497A"/>
    <w:rsid w:val="007C4A3C"/>
    <w:rsid w:val="007C4ED7"/>
    <w:rsid w:val="007D531E"/>
    <w:rsid w:val="007E776C"/>
    <w:rsid w:val="007F5668"/>
    <w:rsid w:val="008128A6"/>
    <w:rsid w:val="00821A38"/>
    <w:rsid w:val="0083290E"/>
    <w:rsid w:val="00835788"/>
    <w:rsid w:val="00837712"/>
    <w:rsid w:val="008406D3"/>
    <w:rsid w:val="00843E14"/>
    <w:rsid w:val="008521B1"/>
    <w:rsid w:val="008536C1"/>
    <w:rsid w:val="00861531"/>
    <w:rsid w:val="00864F18"/>
    <w:rsid w:val="00865ADB"/>
    <w:rsid w:val="00866B11"/>
    <w:rsid w:val="008703F4"/>
    <w:rsid w:val="008724F3"/>
    <w:rsid w:val="00880490"/>
    <w:rsid w:val="0088427B"/>
    <w:rsid w:val="0089108B"/>
    <w:rsid w:val="00897181"/>
    <w:rsid w:val="008B1536"/>
    <w:rsid w:val="008B452F"/>
    <w:rsid w:val="008D45D0"/>
    <w:rsid w:val="008F020D"/>
    <w:rsid w:val="008F4907"/>
    <w:rsid w:val="008F7141"/>
    <w:rsid w:val="00921315"/>
    <w:rsid w:val="009214EF"/>
    <w:rsid w:val="00921E55"/>
    <w:rsid w:val="00942B7E"/>
    <w:rsid w:val="00952A41"/>
    <w:rsid w:val="00953F6E"/>
    <w:rsid w:val="00955B31"/>
    <w:rsid w:val="00957579"/>
    <w:rsid w:val="00962744"/>
    <w:rsid w:val="0096650D"/>
    <w:rsid w:val="00974E7C"/>
    <w:rsid w:val="00983739"/>
    <w:rsid w:val="009922BA"/>
    <w:rsid w:val="009A639A"/>
    <w:rsid w:val="009B116D"/>
    <w:rsid w:val="009B1381"/>
    <w:rsid w:val="009C425F"/>
    <w:rsid w:val="009D65A0"/>
    <w:rsid w:val="009E28E2"/>
    <w:rsid w:val="009F0240"/>
    <w:rsid w:val="00A11B05"/>
    <w:rsid w:val="00A1400B"/>
    <w:rsid w:val="00A20053"/>
    <w:rsid w:val="00A258B7"/>
    <w:rsid w:val="00A37EF3"/>
    <w:rsid w:val="00A44564"/>
    <w:rsid w:val="00A46D5B"/>
    <w:rsid w:val="00A56284"/>
    <w:rsid w:val="00A57B52"/>
    <w:rsid w:val="00A60210"/>
    <w:rsid w:val="00A94155"/>
    <w:rsid w:val="00AA15BE"/>
    <w:rsid w:val="00AA38AB"/>
    <w:rsid w:val="00AA4AE9"/>
    <w:rsid w:val="00AB4EE8"/>
    <w:rsid w:val="00AC2557"/>
    <w:rsid w:val="00AC4031"/>
    <w:rsid w:val="00AF214F"/>
    <w:rsid w:val="00AF36F6"/>
    <w:rsid w:val="00AF3C0A"/>
    <w:rsid w:val="00B13FEA"/>
    <w:rsid w:val="00B370C3"/>
    <w:rsid w:val="00B46702"/>
    <w:rsid w:val="00B61675"/>
    <w:rsid w:val="00B666AF"/>
    <w:rsid w:val="00B77A85"/>
    <w:rsid w:val="00B8459C"/>
    <w:rsid w:val="00BA20E1"/>
    <w:rsid w:val="00BA4D81"/>
    <w:rsid w:val="00BB00B3"/>
    <w:rsid w:val="00BB03C0"/>
    <w:rsid w:val="00BE25ED"/>
    <w:rsid w:val="00C1495A"/>
    <w:rsid w:val="00C161A9"/>
    <w:rsid w:val="00C17A73"/>
    <w:rsid w:val="00C26322"/>
    <w:rsid w:val="00C378F5"/>
    <w:rsid w:val="00C4223C"/>
    <w:rsid w:val="00C5163A"/>
    <w:rsid w:val="00C637CE"/>
    <w:rsid w:val="00C77B0C"/>
    <w:rsid w:val="00C9676D"/>
    <w:rsid w:val="00CA5DE7"/>
    <w:rsid w:val="00CB3A00"/>
    <w:rsid w:val="00CC164D"/>
    <w:rsid w:val="00CD6A52"/>
    <w:rsid w:val="00CE6A49"/>
    <w:rsid w:val="00CF6791"/>
    <w:rsid w:val="00D14A95"/>
    <w:rsid w:val="00D228A9"/>
    <w:rsid w:val="00D3722F"/>
    <w:rsid w:val="00D5455C"/>
    <w:rsid w:val="00D54DEA"/>
    <w:rsid w:val="00D6781F"/>
    <w:rsid w:val="00D8323D"/>
    <w:rsid w:val="00D92FDB"/>
    <w:rsid w:val="00D93F32"/>
    <w:rsid w:val="00D95343"/>
    <w:rsid w:val="00D957C6"/>
    <w:rsid w:val="00D97884"/>
    <w:rsid w:val="00DA0057"/>
    <w:rsid w:val="00DA1C12"/>
    <w:rsid w:val="00DA71DF"/>
    <w:rsid w:val="00DA751F"/>
    <w:rsid w:val="00DC1AC0"/>
    <w:rsid w:val="00DC4F4F"/>
    <w:rsid w:val="00DC65C9"/>
    <w:rsid w:val="00DD2173"/>
    <w:rsid w:val="00DD46B6"/>
    <w:rsid w:val="00E06EF7"/>
    <w:rsid w:val="00E1506C"/>
    <w:rsid w:val="00E15CF8"/>
    <w:rsid w:val="00E21C96"/>
    <w:rsid w:val="00E258B9"/>
    <w:rsid w:val="00E47F70"/>
    <w:rsid w:val="00E501F3"/>
    <w:rsid w:val="00E5455D"/>
    <w:rsid w:val="00E56B09"/>
    <w:rsid w:val="00E604AA"/>
    <w:rsid w:val="00E64C58"/>
    <w:rsid w:val="00E65254"/>
    <w:rsid w:val="00E92340"/>
    <w:rsid w:val="00E963F9"/>
    <w:rsid w:val="00EC17A7"/>
    <w:rsid w:val="00ED36D5"/>
    <w:rsid w:val="00F14E0A"/>
    <w:rsid w:val="00F16ABB"/>
    <w:rsid w:val="00F2024F"/>
    <w:rsid w:val="00F253CB"/>
    <w:rsid w:val="00F30920"/>
    <w:rsid w:val="00F36349"/>
    <w:rsid w:val="00F36998"/>
    <w:rsid w:val="00F45A43"/>
    <w:rsid w:val="00F5646C"/>
    <w:rsid w:val="00F610B6"/>
    <w:rsid w:val="00F94359"/>
    <w:rsid w:val="00F965BC"/>
    <w:rsid w:val="00FA10B4"/>
    <w:rsid w:val="00FB4244"/>
    <w:rsid w:val="00FD4D34"/>
    <w:rsid w:val="00FD59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501F3"/>
    <w:rPr>
      <w:color w:val="808080"/>
    </w:rPr>
  </w:style>
  <w:style w:type="paragraph" w:customStyle="1" w:styleId="BC1EAAA01CCC45B7AC44E0B5DBB331991">
    <w:name w:val="BC1EAAA01CCC45B7AC44E0B5DBB331991"/>
    <w:rsid w:val="001E1578"/>
    <w:pPr>
      <w:tabs>
        <w:tab w:val="left" w:pos="459"/>
      </w:tabs>
      <w:spacing w:after="0" w:line="240" w:lineRule="auto"/>
      <w:jc w:val="both"/>
    </w:pPr>
    <w:rPr>
      <w:rFonts w:ascii="Arial" w:eastAsia="STKaiti" w:hAnsi="Arial" w:cs="Times New Roman"/>
      <w:kern w:val="0"/>
      <w:sz w:val="16"/>
      <w:szCs w:val="20"/>
      <w:lang w:val="en-GB"/>
      <w14:ligatures w14:val="none"/>
    </w:rPr>
  </w:style>
  <w:style w:type="character" w:customStyle="1" w:styleId="Body0Char">
    <w:name w:val="Body 0 Char"/>
    <w:basedOn w:val="DefaultParagraphFont"/>
    <w:link w:val="Body0"/>
    <w:uiPriority w:val="7"/>
    <w:rsid w:val="00E501F3"/>
    <w:rPr>
      <w:rFonts w:ascii="Arial" w:eastAsia="STKaiti" w:hAnsi="Arial"/>
      <w:kern w:val="28"/>
      <w:sz w:val="21"/>
    </w:rPr>
  </w:style>
  <w:style w:type="paragraph" w:customStyle="1" w:styleId="Address">
    <w:name w:val="Address"/>
    <w:basedOn w:val="Normal"/>
    <w:uiPriority w:val="17"/>
    <w:semiHidden/>
    <w:rsid w:val="00E501F3"/>
    <w:pPr>
      <w:tabs>
        <w:tab w:val="left" w:pos="459"/>
      </w:tabs>
      <w:spacing w:after="0" w:line="240" w:lineRule="auto"/>
      <w:jc w:val="both"/>
    </w:pPr>
    <w:rPr>
      <w:rFonts w:ascii="Arial" w:eastAsia="STKaiti" w:hAnsi="Arial" w:cs="Times New Roman"/>
      <w:kern w:val="0"/>
      <w:sz w:val="16"/>
      <w:szCs w:val="20"/>
      <w:lang w:val="en-GB"/>
      <w14:ligatures w14:val="none"/>
    </w:rPr>
  </w:style>
  <w:style w:type="table" w:styleId="TableGrid">
    <w:name w:val="Table Grid"/>
    <w:basedOn w:val="TableNormal"/>
    <w:uiPriority w:val="59"/>
    <w:rsid w:val="00E501F3"/>
    <w:pPr>
      <w:spacing w:after="0" w:line="240" w:lineRule="auto"/>
    </w:pPr>
    <w:rPr>
      <w:rFonts w:ascii="Times New Roman" w:eastAsia="Times New Roman" w:hAnsi="Times New Roman" w:cs="Times New Roman"/>
      <w:kern w:val="0"/>
      <w:sz w:val="20"/>
      <w:szCs w:val="20"/>
      <w:lang w:val="en-GB"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Lpat-Table-Header-Title">
    <w:name w:val="HLpat - Table - Header - Title"/>
    <w:basedOn w:val="Normal"/>
    <w:link w:val="HLpat-Table-Header-TitleChar"/>
    <w:uiPriority w:val="5"/>
    <w:semiHidden/>
    <w:unhideWhenUsed/>
    <w:rsid w:val="00E501F3"/>
    <w:pPr>
      <w:spacing w:after="240" w:line="360" w:lineRule="auto"/>
      <w:contextualSpacing/>
      <w:jc w:val="center"/>
      <w:outlineLvl w:val="0"/>
    </w:pPr>
    <w:rPr>
      <w:rFonts w:ascii="Arial" w:eastAsia="Times New Roman" w:hAnsi="Arial" w:cs="Times New Roman"/>
      <w:b/>
      <w:smallCaps/>
      <w:spacing w:val="40"/>
      <w:kern w:val="28"/>
      <w:sz w:val="28"/>
      <w:szCs w:val="20"/>
      <w14:ligatures w14:val="none"/>
    </w:rPr>
  </w:style>
  <w:style w:type="paragraph" w:customStyle="1" w:styleId="HLpat-Table-Recitals-Sequencers">
    <w:name w:val="HLpat - Table - Recitals - Sequencers"/>
    <w:basedOn w:val="HLpat-Body-B0"/>
    <w:next w:val="HLpat-Body-B0"/>
    <w:uiPriority w:val="5"/>
    <w:unhideWhenUsed/>
    <w:qFormat/>
    <w:rsid w:val="00E501F3"/>
    <w:pPr>
      <w:spacing w:after="210"/>
      <w:jc w:val="left"/>
    </w:pPr>
    <w:rPr>
      <w:rFonts w:ascii="Arial Bold" w:hAnsi="Arial Bold"/>
      <w:b/>
      <w:spacing w:val="40"/>
    </w:rPr>
  </w:style>
  <w:style w:type="paragraph" w:customStyle="1" w:styleId="HLpat-Table-Header-Subtitle">
    <w:name w:val="HLpat - Table - Header - Subtitle"/>
    <w:basedOn w:val="HLpat-Table-Header-Title"/>
    <w:link w:val="HLpat-Table-Header-SubtitleChar"/>
    <w:uiPriority w:val="5"/>
    <w:semiHidden/>
    <w:unhideWhenUsed/>
    <w:qFormat/>
    <w:rsid w:val="00E501F3"/>
    <w:pPr>
      <w:outlineLvl w:val="9"/>
    </w:pPr>
    <w:rPr>
      <w:sz w:val="24"/>
    </w:rPr>
  </w:style>
  <w:style w:type="paragraph" w:customStyle="1" w:styleId="HLpat-Table-Recitals-Party">
    <w:name w:val="HLpat - Table - Recitals - Party"/>
    <w:basedOn w:val="Normal"/>
    <w:uiPriority w:val="5"/>
    <w:semiHidden/>
    <w:unhideWhenUsed/>
    <w:qFormat/>
    <w:rsid w:val="00E501F3"/>
    <w:pPr>
      <w:numPr>
        <w:numId w:val="2"/>
      </w:numPr>
      <w:spacing w:after="240" w:line="360" w:lineRule="auto"/>
      <w:jc w:val="both"/>
    </w:pPr>
    <w:rPr>
      <w:rFonts w:ascii="Arial" w:eastAsia="STKaiti" w:hAnsi="Arial" w:cs="Times New Roman"/>
      <w:b/>
      <w:bCs/>
      <w:kern w:val="28"/>
      <w:sz w:val="21"/>
      <w:szCs w:val="20"/>
      <w14:ligatures w14:val="none"/>
    </w:rPr>
  </w:style>
  <w:style w:type="paragraph" w:customStyle="1" w:styleId="HLpat-Table-Recitals-PartyRoles">
    <w:name w:val="HLpat - Table - Recitals - Party Roles"/>
    <w:basedOn w:val="Body0"/>
    <w:uiPriority w:val="5"/>
    <w:semiHidden/>
    <w:unhideWhenUsed/>
    <w:qFormat/>
    <w:rsid w:val="00E501F3"/>
    <w:pPr>
      <w:jc w:val="right"/>
    </w:pPr>
    <w:rPr>
      <w:b/>
      <w:bCs/>
    </w:rPr>
  </w:style>
  <w:style w:type="paragraph" w:customStyle="1" w:styleId="HLpat-Table-CaseInfo-Bold">
    <w:name w:val="HLpat - Table - Case Info - Bold"/>
    <w:basedOn w:val="Body0"/>
    <w:uiPriority w:val="5"/>
    <w:qFormat/>
    <w:rsid w:val="00E501F3"/>
    <w:rPr>
      <w:b/>
      <w:bCs/>
    </w:rPr>
  </w:style>
  <w:style w:type="paragraph" w:customStyle="1" w:styleId="Body0">
    <w:name w:val="Body 0"/>
    <w:basedOn w:val="Normal"/>
    <w:next w:val="Normal"/>
    <w:link w:val="Body0Char"/>
    <w:uiPriority w:val="7"/>
    <w:qFormat/>
    <w:rsid w:val="00E501F3"/>
    <w:pPr>
      <w:spacing w:after="240" w:line="360" w:lineRule="auto"/>
      <w:jc w:val="both"/>
    </w:pPr>
    <w:rPr>
      <w:rFonts w:ascii="Arial" w:eastAsia="STKaiti" w:hAnsi="Arial"/>
      <w:kern w:val="28"/>
      <w:sz w:val="21"/>
    </w:rPr>
  </w:style>
  <w:style w:type="paragraph" w:customStyle="1" w:styleId="HLpat-Table-Recitals-PartyDetails">
    <w:name w:val="HLpat - Table - Recitals - Party Details"/>
    <w:basedOn w:val="Body0"/>
    <w:uiPriority w:val="5"/>
    <w:semiHidden/>
    <w:unhideWhenUsed/>
    <w:qFormat/>
    <w:rsid w:val="00E501F3"/>
    <w:pPr>
      <w:spacing w:after="360" w:line="240" w:lineRule="auto"/>
    </w:pPr>
  </w:style>
  <w:style w:type="paragraph" w:customStyle="1" w:styleId="HLpat-Body-B0">
    <w:name w:val="HLpat - Body - B0"/>
    <w:basedOn w:val="Body0"/>
    <w:next w:val="Normal"/>
    <w:uiPriority w:val="3"/>
    <w:qFormat/>
    <w:rsid w:val="00E501F3"/>
  </w:style>
  <w:style w:type="character" w:customStyle="1" w:styleId="HLpat-Table-Header-TitleChar">
    <w:name w:val="HLpat - Table - Header - Title Char"/>
    <w:basedOn w:val="DefaultParagraphFont"/>
    <w:link w:val="HLpat-Table-Header-Title"/>
    <w:uiPriority w:val="5"/>
    <w:semiHidden/>
    <w:rsid w:val="00E501F3"/>
    <w:rPr>
      <w:rFonts w:ascii="Arial" w:eastAsia="Times New Roman" w:hAnsi="Arial" w:cs="Times New Roman"/>
      <w:b/>
      <w:smallCaps/>
      <w:spacing w:val="40"/>
      <w:kern w:val="28"/>
      <w:sz w:val="28"/>
      <w:szCs w:val="20"/>
      <w14:ligatures w14:val="none"/>
    </w:rPr>
  </w:style>
  <w:style w:type="character" w:customStyle="1" w:styleId="HLpat-Table-Header-SubtitleChar">
    <w:name w:val="HLpat - Table - Header - Subtitle Char"/>
    <w:basedOn w:val="HLpat-Table-Header-TitleChar"/>
    <w:link w:val="HLpat-Table-Header-Subtitle"/>
    <w:uiPriority w:val="5"/>
    <w:semiHidden/>
    <w:rsid w:val="00E501F3"/>
    <w:rPr>
      <w:rFonts w:ascii="Arial" w:eastAsia="Times New Roman" w:hAnsi="Arial" w:cs="Times New Roman"/>
      <w:b/>
      <w:smallCaps/>
      <w:spacing w:val="40"/>
      <w:kern w:val="28"/>
      <w:sz w:val="24"/>
      <w:szCs w:val="20"/>
      <w14:ligatures w14:val="none"/>
    </w:rPr>
  </w:style>
  <w:style w:type="paragraph" w:customStyle="1" w:styleId="81582EBDE3A842D985243A93AC75A423">
    <w:name w:val="81582EBDE3A842D985243A93AC75A423"/>
    <w:rsid w:val="00E501F3"/>
    <w:pPr>
      <w:spacing w:line="278" w:lineRule="auto"/>
    </w:pPr>
    <w:rPr>
      <w:sz w:val="24"/>
      <w:szCs w:val="24"/>
    </w:rPr>
  </w:style>
  <w:style w:type="paragraph" w:customStyle="1" w:styleId="C4F82BCE05184D2C867947F93C3AD0D5">
    <w:name w:val="C4F82BCE05184D2C867947F93C3AD0D5"/>
    <w:rsid w:val="00E501F3"/>
    <w:pPr>
      <w:spacing w:line="278" w:lineRule="auto"/>
    </w:pPr>
    <w:rPr>
      <w:sz w:val="24"/>
      <w:szCs w:val="24"/>
    </w:rPr>
  </w:style>
  <w:style w:type="paragraph" w:customStyle="1" w:styleId="B9FEA1B7029945D8A082956A3AE8C84E">
    <w:name w:val="B9FEA1B7029945D8A082956A3AE8C84E"/>
    <w:rsid w:val="00E501F3"/>
    <w:pPr>
      <w:spacing w:line="278" w:lineRule="auto"/>
    </w:pPr>
    <w:rPr>
      <w:sz w:val="24"/>
      <w:szCs w:val="24"/>
    </w:rPr>
  </w:style>
  <w:style w:type="paragraph" w:customStyle="1" w:styleId="1073EBB6F8F8449EA746FE67D441B1DF">
    <w:name w:val="1073EBB6F8F8449EA746FE67D441B1DF"/>
    <w:rsid w:val="00E501F3"/>
    <w:pPr>
      <w:spacing w:line="278" w:lineRule="auto"/>
    </w:pPr>
    <w:rPr>
      <w:sz w:val="24"/>
      <w:szCs w:val="24"/>
    </w:rPr>
  </w:style>
  <w:style w:type="paragraph" w:customStyle="1" w:styleId="6CAF4D2212FB418BB30D460644F741CD">
    <w:name w:val="6CAF4D2212FB418BB30D460644F741CD"/>
    <w:rsid w:val="00E501F3"/>
    <w:pPr>
      <w:spacing w:line="278" w:lineRule="auto"/>
    </w:pPr>
    <w:rPr>
      <w:sz w:val="24"/>
      <w:szCs w:val="24"/>
    </w:rPr>
  </w:style>
  <w:style w:type="paragraph" w:customStyle="1" w:styleId="788457D086EA433C9ADF6C978D9180E5">
    <w:name w:val="788457D086EA433C9ADF6C978D9180E5"/>
    <w:rsid w:val="00E501F3"/>
    <w:pPr>
      <w:spacing w:line="278" w:lineRule="auto"/>
    </w:pPr>
    <w:rPr>
      <w:sz w:val="24"/>
      <w:szCs w:val="24"/>
    </w:rPr>
  </w:style>
  <w:style w:type="paragraph" w:customStyle="1" w:styleId="2105FD3B04B84161953FE8AF0AEDD16D">
    <w:name w:val="2105FD3B04B84161953FE8AF0AEDD16D"/>
    <w:rsid w:val="00E501F3"/>
    <w:pPr>
      <w:spacing w:line="278" w:lineRule="auto"/>
    </w:pPr>
    <w:rPr>
      <w:sz w:val="24"/>
      <w:szCs w:val="24"/>
    </w:rPr>
  </w:style>
  <w:style w:type="paragraph" w:customStyle="1" w:styleId="E8A56F01BB684876A7D6DD1E6A8D5AD1">
    <w:name w:val="E8A56F01BB684876A7D6DD1E6A8D5AD1"/>
    <w:rsid w:val="00E501F3"/>
    <w:pPr>
      <w:spacing w:line="278" w:lineRule="auto"/>
    </w:pPr>
    <w:rPr>
      <w:sz w:val="24"/>
      <w:szCs w:val="24"/>
    </w:rPr>
  </w:style>
  <w:style w:type="paragraph" w:customStyle="1" w:styleId="2BFFD3F1771245B5BE4E3228C57660FA">
    <w:name w:val="2BFFD3F1771245B5BE4E3228C57660FA"/>
    <w:rsid w:val="00E501F3"/>
    <w:pPr>
      <w:spacing w:line="278" w:lineRule="auto"/>
    </w:pPr>
    <w:rPr>
      <w:sz w:val="24"/>
      <w:szCs w:val="24"/>
    </w:rPr>
  </w:style>
  <w:style w:type="paragraph" w:customStyle="1" w:styleId="1908DC0E08384D908E8716A1FA093393">
    <w:name w:val="1908DC0E08384D908E8716A1FA093393"/>
    <w:rsid w:val="00E501F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14.xml><?xml version="1.0" encoding="utf-8"?>
<customUI xmlns="http://schemas.microsoft.com/office/2009/07/customui">
  <ribbon>
    <tabs>
      <!-- Mini tab — shown by template instance when StartUp already has the full ribbon -->
      <tab id="customTabHLpatMini" label="m" getVisible="GetMiniTabVisible">
        <group id="grpMiniManage" label="HL Patent">
          <button id="btnMiniInfo" label="What's this tab?" onAction="MiniTabInfo" imageMso="Info" size="normal"/>
          <button id="btnMiniInstall" label="Install / Update" onAction="OnInstallTemplate" imageMso="SaveSelectionToAutoTextGallery" size="large"/>
          <labelControl id="lblMiniVersion" getLabel="GetVersionLabel"/>
        </group>
      </tab>
      <tab id="customTabHLpat" label="HL Patent" getVisible="GetTabVisible">
        <group id="grpInfo" label="Info">
          <labelControl id="lblStatus" getLabel="GetVersionLabel"/>
          <button id="btnShowInfo" label="HL Patent" imageMso="InformationDialog" onAction="ShowInfoWindow"/>
          <button id="btnContact" label="Contact Us" imageMso="MailMergeStartEmail" onAction="ContactUs"/>
        </group>
        <group id="grpManage" label="Manage">
          <button id="btnInstallTemplate" label="Install / Update" screentip="Install or update HL Patents Style on this computer" supertip="Copies the template to C:\Custom\Startup\ so the ribbon and macros are always available. Run this once after downloading, or again to update." onAction="OnInstallTemplate" imageMso="SaveSelectionToAutoTextGallery" size="normal"/>
          <button id="btnCheckUpdate" label="Check for Updates" screentip="Online auf neue HL Patents Style Version pruefen" supertip="Holt das Manifest vom Update-Server und installiert die neue .dotm Version, falls vorhanden. SHA256-Pruefsumme wird gegen das Manifest verifiziert." onAction="CheckForUpdate" imageMso="DocumentDownload" size="normal"/>
          <button id="btnImportStyles" label="Import Styles" screentip="Import all HL Patents styles into this document" supertip="Copies all custom HLpat styles from the installed template into this document. Use this when sharing documents with people who don't have the template." onAction="OnImportStyles" imageMso="PasteSpecialDialog" size="normal"/>
          <button id="btnRemoveManual" label="Remove Manual" imageMso="Clear" onAction="RemoveTemplateManual"/>
        </group>
        <!-- Sections -->
        <group id="grpSections" label="Sections">
          <button id="btnSection" label="A." screentip="Section heading (A., B., C.)" onAction="ApplyHLpatStyle" tag="HLpat - Header - Section"/>
          <button id="btnSubsection" label="I." screentip="Subsection heading (I., II., III.)" onAction="ApplyHLpatStyle" tag="HLpat - Header - Subsection"/>
        </group>
        <!-- Headings -->
        <group id="grpHeadings" label="Headings">
          <button id="btnH1" label="H1" imageMso="Heading1" onAction="ApplyHLpatStyle" tag="HLpat - Heading - H1"/>
          <button id="btnH2" label="H2" imageMso="Heading2" onAction="ApplyHLpatStyle" tag="HLpat - Heading - H2"/>
          <button id="btnH3" label="H3" imageMso="Heading3" onAction="ApplyHLpatStyle" tag="HLpat - Heading - H3"/>
          <button id="btnH4" label="H4" imageMso="Heading4" onAction="ApplyHLpatStyle" tag="HLpat - Heading - H4"/>
          <button id="btnH5" label="H5" imageMso="Heading5" onAction="ApplyHLpatStyle" tag="HLpat - Heading - H5"/>
        </group>
        <!-- Levels -->
        <group id="grpLevelStyles" label="Level">
          <button id="btnLevel1" label="L1" onAction="ApplyHLpatStyle" tag="HLpat - Level - L1"/>
          <button id="btnLevel2" label="L2" onAction="ApplyHLpatStyle" tag="HLpat - Level - L2"/>
          <button id="btnLevel3" label="L3" onAction="ApplyHLpatStyle" tag="HLpat - Level - L3"/>
          <button id="btnLevel4" label="L4" onAction="ApplyHLpatStyle" tag="HLpat - Level - L4"/>
          <button id="btnLevel5" label="L5" onAction="ApplyHLpatStyle" tag="HLpat - Level - L5"/>
        </group>
        <!-- Body -->
        <group id="grpBodyStyles" label="Body">
          <button id="btnBody0" label="B0" onAction="ApplyHLpatStyle" tag="HLpat - Body - B0"/>
          <button id="btnBody1" label="B1" onAction="ApplyHLpatStyle" tag="HLpat - Body - B1"/>
        </group>
        <!-- Confidentiality -->
        <group id="grpConfidentialStyles" label="Confidentiality">
          <button id="btnConfidential1" label="C1" onAction="ApplyHLpatStyle" tag="HLpat - Confidential - Grey"/>
          <button id="btnConfidential2" label="C2" onAction="ApplyHLpatStyle" tag="HLpat - Confidential - Color1"/>
        </group>
        <!-- Exhibit Settings -->
        <group id="grpExhibitSettings" label="Exhibits">
          <editBox id="txtExhibitPrefix" label="Prefix" onChange="SetExhibitPrefix" getText="GetExhibitPrefix"/>
          <editBox id="txtExhibitStartNumber" label="Start Number" onChange="SetExhibitStartNumber" getText="GetExhibitStartNumber"/>
          <button id="btnInsertExhibitReference" label="Insert Reference" screentip="Insert a new exhibit reference" supertip="Inserts a new exhibit reference (prefix + number) at the cursor. A stable bookmark is created for immediate cross-referencing." onAction="InsertExhibitBlock"/>
          <button id="btnInsertExhibitCrossRef" label="Cross-Ref" screentip="Insert a cross-reference to an existing exhibit" supertip="Pick an existing exhibit from a list and insert a clickable REF field linking to it." imageMso="InsertIndexAndTablesDialogClassic" onAction="InsertExhibitCrossRef"/>
          <button id="btnInsertExhibitTable" label="Insert Table" screentip="Generate the Table of Exhibits" supertip="Scans the document for all exhibit references and builds a formatted table with hyperlinks." onAction="InsertTableOfExhibitsRibbon"/>
        </group>
        <!-- Insert Elements -->
        <group id="grpInsertElements" label="Insert Elements">
          <dropDown id="ddInsertElement" label="Select Element" getItemCount="GetInsertItemCount" getItemLabel="GetInsertItemLabel" onAction="SelectInsertElement"/>
          <button id="btnInsertSelectedElement" label="Insert Selected" imageMso="InsertObject" onAction="InsertElementFromDropdown"/>
        </group>
        <!-- Margin Numbers -->
        <group id="grpMarginNumbers" label="Margin Numbers">
          <dropDown id="ddMarginNumberMode" label="Mode" getItemCount="GetMarginModeCount" getItemLabel="GetMarginModeLabel" getSelectedItemIndex="GetMarginModeSelectedIndex" onAction="ApplyMarginNumberMode"/>
          <button id="btnInsertSingleMarginNumber" label="Insert Single" onAction="InsertSingleMarginNumber" imageMso="Numbering"/>
          <button id="btnInsertAllMN" label="Insert All" onAction="InsertAllMarginNumbers" imageMso="Numbering"/>
          <toggleButton id="btnToggleAutoMargin" label="Auto Margin Numbers" getPressed="GetAutoMarginToggleState" onAction="ToggleAutoMarginNumbering" imageMso="Numbering"/>
          <button id="btnRemoveSingleMarginNumber" label="Remove Single" imageMso="Delete" onAction="RemoveSingleMarginNumber"/>
          <button id="btnRemoveAllMN" label="Remove All" onAction="RemoveAllMarginNumbers" imageMso="Delete"/>
        </group>
        <!-- Utilities -->
        <group id="grpUtilities" label="Utilities">
          <button id="btnAutoStyleBody" label="Body Indenting" imageMso="FormatPainter" onAction="AutoStyleBodyParagraphs"/>
          <button id="btnSwitchConfidential" label="Apply Confidentiality" imageMso="Lock" onAction="SwitchConfidentialStylesToBlack"/>
          <button id="btnSaveAsPDFA" label="Save as PDF/A" imageMso="FileSaveAsPdfOrXps" onAction="SaveAsPDFA"/>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ustomdocument xmlns="http://hoganlovells.com/word2010/custom">
  <fields>
    <field id="Author" dmfield="AUTHOR_ID" type="string"/>
    <field id="AuthorName" dmfield="" type="string"/>
    <field id="ClientNumber" dmfield="CLIENT_ID" type="string"/>
    <field id="MatterNumber" dmfield="MATTER_ID" type="string"/>
    <field id="DocumentType" dmfield="TYPE_ID" type="string">LETTER</field>
    <field id="DocumentTitle" dmfield="DOCNAME" type="string"/>
    <field id="DocumentNumber" dmfield="DOCNUM" type="string"/>
    <field id="Library" dmfield="" type="string"/>
    <field id="Version" dmfield="" type="string"/>
    <field id="Language" dmfield="" type="string">English(UK)</field>
    <field id="Office" dmfield="" type="string">Dusseldorf</field>
    <field id="PaperTypeFirst" dmfield="" type="string"/>
    <field id="PaperTypeCont" dmfield="" type="string"/>
    <field id="ExcludeFooterUpdate" dmfield="" type="string">True</field>
    <field id="FooterType" dmfield="" type="string">Continuation Page Footer</field>
    <field id="FirmName" dmfield="" type="">Hogan Lovells</field>
    <field id="FirstPageHeaded" dmfield="" type="">True</field>
    <field id="ContPage" dmfield="" type="">True</field>
    <field id="DraftSpacing" dmfield="" type="">True</field>
    <field id="OurRef" dmfield="" type=""/>
    <field id="Date" dmfield="" type="">30 April 2024</field>
  </fields>
</customdocument>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1EB7A0C17BF41949BBCFB91838FB2ADA" ma:contentTypeVersion="3" ma:contentTypeDescription="Create a new document." ma:contentTypeScope="" ma:versionID="99a30893f9d59b76b9d657e74631d939">
  <xsd:schema xmlns:xsd="http://www.w3.org/2001/XMLSchema" xmlns:xs="http://www.w3.org/2001/XMLSchema" xmlns:p="http://schemas.microsoft.com/office/2006/metadata/properties" xmlns:ns2="2c422aba-8f3b-40dd-895c-13013b55a73c" targetNamespace="http://schemas.microsoft.com/office/2006/metadata/properties" ma:root="true" ma:fieldsID="454e5443c945b83628c5c0dee46fa20e" ns2:_="">
    <xsd:import namespace="2c422aba-8f3b-40dd-895c-13013b55a73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422aba-8f3b-40dd-895c-13013b55a7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99FA02-DF28-48D1-B387-75224015CB99}">
  <ds:schemaRefs>
    <ds:schemaRef ds:uri="http://schemas.openxmlformats.org/officeDocument/2006/bibliography"/>
  </ds:schemaRefs>
</ds:datastoreItem>
</file>

<file path=customXml/itemProps2.xml><?xml version="1.0" encoding="utf-8"?>
<ds:datastoreItem xmlns:ds="http://schemas.openxmlformats.org/officeDocument/2006/customXml" ds:itemID="{063BBD49-D9AD-4590-A015-D0CAC155C038}">
  <ds:schemaRefs>
    <ds:schemaRef ds:uri="http://schemas.microsoft.com/sharepoint/v3/contenttype/forms"/>
  </ds:schemaRefs>
</ds:datastoreItem>
</file>

<file path=customXml/itemProps3.xml><?xml version="1.0" encoding="utf-8"?>
<ds:datastoreItem xmlns:ds="http://schemas.openxmlformats.org/officeDocument/2006/customXml" ds:itemID="{3662FD16-DD26-41B8-894F-5C9832DFB59F}">
  <ds:schemaRefs>
    <ds:schemaRef ds:uri="http://hoganlovells.com/word2010/custom"/>
  </ds:schemaRefs>
</ds:datastoreItem>
</file>

<file path=customXml/itemProps4.xml><?xml version="1.0" encoding="utf-8"?>
<ds:datastoreItem xmlns:ds="http://schemas.openxmlformats.org/officeDocument/2006/customXml" ds:itemID="{203E61CD-04C0-4B29-95B6-0B51196D4954}">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625EAB4-7E21-4EDF-A21F-FC1B5E0FFB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422aba-8f3b-40dd-895c-13013b55a7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HL Patents Style.dotm</Template>
  <TotalTime>0</TotalTime>
  <Pages>15</Pages>
  <Words>2444</Words>
  <Characters>15398</Characters>
  <Application>Microsoft Office Word</Application>
  <DocSecurity>0</DocSecurity>
  <Lines>128</Lines>
  <Paragraphs>35</Paragraphs>
  <ScaleCrop>false</ScaleCrop>
  <HeadingPairs>
    <vt:vector size="2" baseType="variant">
      <vt:variant>
        <vt:lpstr>Title</vt:lpstr>
      </vt:variant>
      <vt:variant>
        <vt:i4>1</vt:i4>
      </vt:variant>
    </vt:vector>
  </HeadingPairs>
  <TitlesOfParts>
    <vt:vector size="1" baseType="lpstr">
      <vt:lpstr>HL Submission</vt:lpstr>
    </vt:vector>
  </TitlesOfParts>
  <Company/>
  <LinksUpToDate>false</LinksUpToDate>
  <CharactersWithSpaces>17807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HL Submission</dc:title>
  <dc:creator/>
  <cp:keywords>hl.pat</cp:keywords>
  <cp:lastModifiedBy>Matthias Siebels</cp:lastModifiedBy>
  <cp:revision>776</cp:revision>
  <cp:lastPrinted>2025-08-18T03:42:00Z</cp:lastPrinted>
  <dcterms:created xsi:type="dcterms:W3CDTF">2025-07-28T06:52:00Z</dcterms:created>
  <dcterms:modified xsi:type="dcterms:W3CDTF">2026-05-18T16:44:00Z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bChkLibDB">
    <vt:lpwstr>-1</vt:lpwstr>
  </property>
  <property fmtid="{D5CDD505-2E9C-101B-9397-08002B2CF9AE}" pid="3" name="CUS_DocIDbchkDocumentNumber">
    <vt:lpwstr>-1</vt:lpwstr>
  </property>
  <property fmtid="{D5CDD505-2E9C-101B-9397-08002B2CF9AE}" pid="4" name="CUS_DocIDbchkClientNumber">
    <vt:lpwstr>0</vt:lpwstr>
  </property>
  <property fmtid="{D5CDD505-2E9C-101B-9397-08002B2CF9AE}" pid="5" name="CUS_DocIDbchkMatterNumber">
    <vt:lpwstr>0</vt:lpwstr>
  </property>
  <property fmtid="{D5CDD505-2E9C-101B-9397-08002B2CF9AE}" pid="6" name="CUS_DocIDbchkDate">
    <vt:lpwstr>0</vt:lpwstr>
  </property>
  <property fmtid="{D5CDD505-2E9C-101B-9397-08002B2CF9AE}" pid="7" name="CUS_DocIDbchkTime">
    <vt:lpwstr>0</vt:lpwstr>
  </property>
  <property fmtid="{D5CDD505-2E9C-101B-9397-08002B2CF9AE}" pid="8" name="CUS_DocIDiPage">
    <vt:lpwstr>0</vt:lpwstr>
  </property>
  <property fmtid="{D5CDD505-2E9C-101B-9397-08002B2CF9AE}" pid="9" name="CUS_DocIDsSeparator">
    <vt:lpwstr>\</vt:lpwstr>
  </property>
  <property fmtid="{D5CDD505-2E9C-101B-9397-08002B2CF9AE}" pid="10" name="CUS_DocIDOperation">
    <vt:lpwstr>EVERY PAGE</vt:lpwstr>
  </property>
  <property fmtid="{D5CDD505-2E9C-101B-9397-08002B2CF9AE}" pid="11" name="Entity">
    <vt:lpwstr>Dusseldorf</vt:lpwstr>
  </property>
  <property fmtid="{D5CDD505-2E9C-101B-9397-08002B2CF9AE}" pid="12" name="Language">
    <vt:lpwstr>English(UK)</vt:lpwstr>
  </property>
  <property fmtid="{D5CDD505-2E9C-101B-9397-08002B2CF9AE}" pid="13" name="LawyerText">
    <vt:bool>false</vt:bool>
  </property>
  <property fmtid="{D5CDD505-2E9C-101B-9397-08002B2CF9AE}" pid="14" name="ContentTypeId">
    <vt:lpwstr>0x0101001EB7A0C17BF41949BBCFB91838FB2ADA</vt:lpwstr>
  </property>
  <property fmtid="{D5CDD505-2E9C-101B-9397-08002B2CF9AE}" pid="15" name="MediaServiceImageTags">
    <vt:lpwstr/>
  </property>
  <property fmtid="{D5CDD505-2E9C-101B-9397-08002B2CF9AE}" pid="16" name="DocumentType">
    <vt:lpwstr>76;#Templates|f8567857-5c2e-4155-bb8d-daea71793ff0</vt:lpwstr>
  </property>
  <property fmtid="{D5CDD505-2E9C-101B-9397-08002B2CF9AE}" pid="17" name="UPC Tags">
    <vt:lpwstr/>
  </property>
  <property fmtid="{D5CDD505-2E9C-101B-9397-08002B2CF9AE}" pid="18" name="ExhibitPrefix">
    <vt:lpwstr>Exhibit HL</vt:lpwstr>
  </property>
  <property fmtid="{D5CDD505-2E9C-101B-9397-08002B2CF9AE}" pid="19" name="ExhibitStartNumber">
    <vt:i4>0</vt:i4>
  </property>
  <property fmtid="{D5CDD505-2E9C-101B-9397-08002B2CF9AE}" pid="20" name="HLpat_ExhibitNextId">
    <vt:i4>7</vt:i4>
  </property>
  <property fmtid="{D5CDD505-2E9C-101B-9397-08002B2CF9AE}" pid="21" name="HLpat_BuildDate">
    <vt:lpwstr>2026-05-18 18:44</vt:lpwstr>
  </property>
</Properties>
</file>

<file path=userCustomization/customUI.xml><?xml version="1.0" encoding="utf-8"?>
<mso:customUI xmlns:mso="http://schemas.microsoft.com/office/2006/01/customui">
  <mso:ribbon>
    <mso:qat>
      <mso:documentControls>
        <mso:control idQ="mso:ZoomOnePage" visible="true"/>
      </mso:documentControls>
    </mso:qat>
  </mso:ribbon>
</mso:customUI>
</file>